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9F1" w:rsidRDefault="002719F1">
      <w:pPr>
        <w:spacing w:line="240" w:lineRule="auto"/>
        <w:rPr>
          <w:rFonts w:ascii="Times New Roman" w:hAnsi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sz w:val="20"/>
          <w:szCs w:val="20"/>
        </w:rPr>
        <w:t xml:space="preserve">Form No. </w:t>
      </w:r>
      <w:r w:rsidR="00DF0E64">
        <w:rPr>
          <w:rFonts w:ascii="Times New Roman" w:hAnsi="Times New Roman"/>
          <w:sz w:val="20"/>
          <w:szCs w:val="20"/>
        </w:rPr>
        <w:t>120</w:t>
      </w:r>
      <w:r>
        <w:rPr>
          <w:rFonts w:ascii="Times New Roman" w:hAnsi="Times New Roman"/>
          <w:sz w:val="20"/>
          <w:szCs w:val="20"/>
        </w:rPr>
        <w:t xml:space="preserve"> Prescribed by Secretary of State (5-12)</w:t>
      </w:r>
      <w:r w:rsidR="002A109E">
        <w:rPr>
          <w:rFonts w:ascii="Times New Roman" w:hAnsi="Times New Roman"/>
          <w:sz w:val="20"/>
          <w:szCs w:val="20"/>
        </w:rPr>
        <w:br/>
      </w:r>
    </w:p>
    <w:p w:rsidR="002D5F43" w:rsidRDefault="002719F1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</w:rPr>
        <w:t xml:space="preserve">ELECTION NOTICE FOR USE WITH THE </w:t>
      </w:r>
      <w:r>
        <w:rPr>
          <w:rFonts w:ascii="Times New Roman" w:hAnsi="Times New Roman"/>
          <w:b/>
          <w:sz w:val="28"/>
          <w:szCs w:val="28"/>
        </w:rPr>
        <w:br/>
        <w:t>FEDERAL WRITE-IN ABSENTEE BALLOT</w:t>
      </w:r>
      <w:r w:rsidR="00A235D8">
        <w:rPr>
          <w:rFonts w:ascii="Times New Roman" w:hAnsi="Times New Roman"/>
          <w:b/>
          <w:sz w:val="28"/>
          <w:szCs w:val="28"/>
        </w:rPr>
        <w:t xml:space="preserve"> (FWAB)</w:t>
      </w:r>
      <w:r>
        <w:rPr>
          <w:rFonts w:ascii="Times New Roman" w:hAnsi="Times New Roman"/>
          <w:b/>
          <w:sz w:val="28"/>
          <w:szCs w:val="28"/>
        </w:rPr>
        <w:br/>
      </w:r>
      <w:r>
        <w:rPr>
          <w:rFonts w:ascii="Times New Roman" w:hAnsi="Times New Roman"/>
        </w:rPr>
        <w:t>R.C. 3511.16</w:t>
      </w:r>
      <w:r w:rsidR="00BC0844">
        <w:rPr>
          <w:rFonts w:ascii="Times New Roman" w:hAnsi="Times New Roman"/>
        </w:rPr>
        <w:br/>
      </w:r>
      <w:r w:rsidR="002D5F43" w:rsidRPr="00C57E95">
        <w:rPr>
          <w:rFonts w:ascii="Times New Roman" w:hAnsi="Times New Roman"/>
          <w:b/>
          <w:sz w:val="24"/>
          <w:szCs w:val="28"/>
        </w:rPr>
        <w:t xml:space="preserve">Issued by the </w:t>
      </w:r>
      <w:r w:rsidR="006A0CD6">
        <w:rPr>
          <w:rFonts w:ascii="Times New Roman" w:hAnsi="Times New Roman"/>
          <w:b/>
          <w:sz w:val="24"/>
          <w:szCs w:val="28"/>
        </w:rPr>
        <w:t>OTTAWA</w:t>
      </w:r>
      <w:r w:rsidR="002D5F43" w:rsidRPr="00C57E95">
        <w:rPr>
          <w:rFonts w:ascii="Times New Roman" w:hAnsi="Times New Roman"/>
          <w:b/>
          <w:sz w:val="24"/>
          <w:szCs w:val="28"/>
        </w:rPr>
        <w:t xml:space="preserve"> County Board of Elections</w:t>
      </w:r>
    </w:p>
    <w:tbl>
      <w:tblPr>
        <w:tblW w:w="11034" w:type="dxa"/>
        <w:tblInd w:w="-14" w:type="dxa"/>
        <w:tblLayout w:type="fixed"/>
        <w:tblLook w:val="04A0" w:firstRow="1" w:lastRow="0" w:firstColumn="1" w:lastColumn="0" w:noHBand="0" w:noVBand="1"/>
      </w:tblPr>
      <w:tblGrid>
        <w:gridCol w:w="7"/>
        <w:gridCol w:w="25"/>
        <w:gridCol w:w="2430"/>
        <w:gridCol w:w="90"/>
        <w:gridCol w:w="202"/>
        <w:gridCol w:w="7"/>
        <w:gridCol w:w="2574"/>
        <w:gridCol w:w="7"/>
        <w:gridCol w:w="1253"/>
        <w:gridCol w:w="7"/>
        <w:gridCol w:w="90"/>
        <w:gridCol w:w="4324"/>
        <w:gridCol w:w="7"/>
        <w:gridCol w:w="11"/>
      </w:tblGrid>
      <w:tr w:rsidR="002719F1" w:rsidTr="00C46ED3">
        <w:trPr>
          <w:gridBefore w:val="2"/>
          <w:wBefore w:w="32" w:type="dxa"/>
        </w:trPr>
        <w:tc>
          <w:tcPr>
            <w:tcW w:w="2520" w:type="dxa"/>
            <w:gridSpan w:val="2"/>
          </w:tcPr>
          <w:p w:rsidR="002719F1" w:rsidRDefault="002719F1">
            <w:pPr>
              <w:tabs>
                <w:tab w:val="left" w:pos="720"/>
                <w:tab w:val="left" w:pos="1800"/>
                <w:tab w:val="left" w:pos="243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BOE to check one:</w:t>
            </w:r>
          </w:p>
        </w:tc>
        <w:tc>
          <w:tcPr>
            <w:tcW w:w="8482" w:type="dxa"/>
            <w:gridSpan w:val="10"/>
          </w:tcPr>
          <w:p w:rsidR="002719F1" w:rsidRDefault="0079782C">
            <w:pPr>
              <w:tabs>
                <w:tab w:val="left" w:pos="720"/>
                <w:tab w:val="left" w:pos="1800"/>
                <w:tab w:val="left" w:pos="243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</w:t>
            </w:r>
            <w:r w:rsidR="008F23C1">
              <w:rPr>
                <w:rFonts w:ascii="Times New Roman" w:hAnsi="Times New Roman"/>
              </w:rPr>
              <w:t xml:space="preserve"> </w:t>
            </w:r>
            <w:r w:rsidR="000701D2">
              <w:rPr>
                <w:rFonts w:ascii="Times New Roman" w:hAnsi="Times New Roman"/>
              </w:rPr>
              <w:t xml:space="preserve"> </w:t>
            </w:r>
            <w:r w:rsidR="008F23C1">
              <w:rPr>
                <w:rFonts w:ascii="Times New Roman" w:hAnsi="Times New Roman"/>
              </w:rPr>
              <w:t xml:space="preserve">Initial notification (to be posted </w:t>
            </w:r>
            <w:r w:rsidR="00FB6641">
              <w:rPr>
                <w:rFonts w:ascii="Times New Roman" w:hAnsi="Times New Roman"/>
              </w:rPr>
              <w:t>100</w:t>
            </w:r>
            <w:r w:rsidR="008F23C1">
              <w:rPr>
                <w:rFonts w:ascii="Times New Roman" w:hAnsi="Times New Roman"/>
              </w:rPr>
              <w:t xml:space="preserve"> days prior to date of election)</w:t>
            </w:r>
          </w:p>
          <w:p w:rsidR="008F23C1" w:rsidRDefault="0079782C">
            <w:pPr>
              <w:tabs>
                <w:tab w:val="left" w:pos="720"/>
                <w:tab w:val="left" w:pos="1800"/>
                <w:tab w:val="left" w:pos="243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="00FB6641">
              <w:rPr>
                <w:rFonts w:ascii="Times New Roman" w:hAnsi="Times New Roman"/>
              </w:rPr>
              <w:t xml:space="preserve">  Updated notification (to be posted 45 days prior to date of election)</w:t>
            </w:r>
          </w:p>
        </w:tc>
      </w:tr>
      <w:tr w:rsidR="002719F1" w:rsidTr="00C46ED3">
        <w:trPr>
          <w:gridBefore w:val="2"/>
          <w:wBefore w:w="32" w:type="dxa"/>
        </w:trPr>
        <w:tc>
          <w:tcPr>
            <w:tcW w:w="2520" w:type="dxa"/>
            <w:gridSpan w:val="2"/>
          </w:tcPr>
          <w:p w:rsidR="002719F1" w:rsidRDefault="002719F1">
            <w:pPr>
              <w:tabs>
                <w:tab w:val="left" w:pos="720"/>
                <w:tab w:val="left" w:pos="1800"/>
                <w:tab w:val="left" w:pos="243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82" w:type="dxa"/>
            <w:gridSpan w:val="10"/>
          </w:tcPr>
          <w:p w:rsidR="002719F1" w:rsidRDefault="002719F1">
            <w:pPr>
              <w:tabs>
                <w:tab w:val="left" w:pos="720"/>
                <w:tab w:val="left" w:pos="1800"/>
                <w:tab w:val="left" w:pos="243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35107" w:rsidTr="00C46E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32" w:type="dxa"/>
          <w:trHeight w:val="378"/>
        </w:trPr>
        <w:tc>
          <w:tcPr>
            <w:tcW w:w="1100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C35107" w:rsidRDefault="0079782C" w:rsidP="002B4981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November </w:t>
            </w:r>
            <w:r w:rsidR="00B96705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8, 2022</w:t>
            </w:r>
            <w:r w:rsidR="006A0C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General</w:t>
            </w:r>
            <w:r w:rsidR="00C35107" w:rsidRPr="00C35107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</w:t>
            </w:r>
            <w:r w:rsidR="00884779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Election</w:t>
            </w:r>
          </w:p>
          <w:p w:rsidR="00A13133" w:rsidRPr="00C35107" w:rsidRDefault="00A13133" w:rsidP="001245E4">
            <w:pPr>
              <w:tabs>
                <w:tab w:val="left" w:pos="243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</w:tr>
      <w:tr w:rsidR="00C35107" w:rsidTr="00C46E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32" w:type="dxa"/>
          <w:trHeight w:val="369"/>
        </w:trPr>
        <w:tc>
          <w:tcPr>
            <w:tcW w:w="1100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C35107" w:rsidRDefault="00C35107" w:rsidP="00C35107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13133" w:rsidRPr="00AD1DBD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11016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</w:tcPr>
          <w:p w:rsidR="00A13133" w:rsidRDefault="00CB1A28" w:rsidP="000F4B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State Executive Offices</w:t>
            </w:r>
          </w:p>
          <w:p w:rsidR="00CB1A28" w:rsidRPr="00AD1DBD" w:rsidRDefault="00CB1A28" w:rsidP="000F4B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(Governor, Attorney General, Auditor of State, Secretary of State, Treasurer of State)</w:t>
            </w:r>
          </w:p>
        </w:tc>
      </w:tr>
      <w:tr w:rsidR="00A13133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33" w:rsidRDefault="00A13133" w:rsidP="000F4BE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Name of Candidate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33" w:rsidRDefault="00A13133" w:rsidP="00CB1A2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Office 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33" w:rsidRDefault="00A13133" w:rsidP="000F4BE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Party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33" w:rsidRDefault="00CB1A28" w:rsidP="000F4BE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Precincts</w:t>
            </w:r>
          </w:p>
        </w:tc>
      </w:tr>
      <w:tr w:rsidR="0098288F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Nan Whaley and Cheryl L. Stephens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Governor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CB1A28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All precincts</w:t>
            </w:r>
          </w:p>
        </w:tc>
      </w:tr>
      <w:tr w:rsidR="0098288F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Mike DeWine and Jon Husted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Governor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CB1A28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All precincts</w:t>
            </w:r>
          </w:p>
        </w:tc>
      </w:tr>
      <w:tr w:rsidR="00270D61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61" w:rsidRPr="009A5127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Write In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61" w:rsidRPr="009A5127" w:rsidRDefault="00270D61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Governor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61" w:rsidRPr="009A5127" w:rsidRDefault="00270D61" w:rsidP="000F4BE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61" w:rsidRPr="009A5127" w:rsidRDefault="00270D61" w:rsidP="00CB1A28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All precincts</w:t>
            </w:r>
          </w:p>
        </w:tc>
      </w:tr>
      <w:tr w:rsidR="00A13133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33" w:rsidRPr="009A5127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Jeffrey A. Crossman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33" w:rsidRPr="009A5127" w:rsidRDefault="00CB1A28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Attorney General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33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33" w:rsidRPr="009A5127" w:rsidRDefault="00CB1A28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All precincts</w:t>
            </w:r>
          </w:p>
        </w:tc>
      </w:tr>
      <w:tr w:rsidR="0098288F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Dave Yost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Attorney General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All precincts</w:t>
            </w:r>
          </w:p>
        </w:tc>
      </w:tr>
      <w:tr w:rsidR="00CB1A28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9A5127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Taylor Sappington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9A5127" w:rsidRDefault="00CB1A28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Auditor of State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9A5127" w:rsidRDefault="00CB1A28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All precincts</w:t>
            </w:r>
          </w:p>
        </w:tc>
      </w:tr>
      <w:tr w:rsidR="0098288F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0529E9" w:rsidP="00884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Keith Faber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Auditor of State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9A5127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All precincts</w:t>
            </w:r>
          </w:p>
        </w:tc>
      </w:tr>
      <w:tr w:rsidR="00CB1A28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A72796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Chelsea Clark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A72796" w:rsidRDefault="00CB1A28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Secretary of State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A72796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A72796" w:rsidRDefault="00CB1A28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All precincts</w:t>
            </w:r>
          </w:p>
        </w:tc>
      </w:tr>
      <w:tr w:rsidR="0098288F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A72796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Frank </w:t>
            </w:r>
            <w:proofErr w:type="spellStart"/>
            <w:r>
              <w:rPr>
                <w:rFonts w:ascii="Times New Roman" w:hAnsi="Times New Roman"/>
              </w:rPr>
              <w:t>LaRose</w:t>
            </w:r>
            <w:proofErr w:type="spellEnd"/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A72796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Secretary of State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A72796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A72796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All precincts</w:t>
            </w:r>
          </w:p>
        </w:tc>
      </w:tr>
      <w:tr w:rsidR="00CB1A28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A72796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Scott </w:t>
            </w:r>
            <w:proofErr w:type="spellStart"/>
            <w:r>
              <w:rPr>
                <w:rFonts w:ascii="Times New Roman" w:hAnsi="Times New Roman"/>
              </w:rPr>
              <w:t>Schertzer</w:t>
            </w:r>
            <w:proofErr w:type="spellEnd"/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A72796" w:rsidRDefault="00CB1A28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Treasurer of State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A72796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A72796" w:rsidRDefault="00CB1A28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All precincts</w:t>
            </w:r>
          </w:p>
        </w:tc>
      </w:tr>
      <w:tr w:rsidR="0098288F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A72796" w:rsidRDefault="000529E9" w:rsidP="000F4B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Robert Sprague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A72796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Treasurer of State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A72796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A72796" w:rsidRDefault="0098288F" w:rsidP="000F4BEB">
            <w:pPr>
              <w:spacing w:after="0" w:line="240" w:lineRule="auto"/>
              <w:rPr>
                <w:rFonts w:ascii="Times New Roman" w:hAnsi="Times New Roman"/>
              </w:rPr>
            </w:pPr>
            <w:r w:rsidRPr="00A72796">
              <w:rPr>
                <w:rFonts w:ascii="Times New Roman" w:hAnsi="Times New Roman"/>
              </w:rPr>
              <w:t>All precincts</w:t>
            </w:r>
          </w:p>
        </w:tc>
      </w:tr>
      <w:tr w:rsidR="00CB1A28" w:rsidRPr="00E07817" w:rsidTr="00C46E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32" w:type="dxa"/>
          <w:trHeight w:val="369"/>
        </w:trPr>
        <w:tc>
          <w:tcPr>
            <w:tcW w:w="1100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CB1A28" w:rsidRPr="00E07817" w:rsidRDefault="00CB1A28" w:rsidP="00CB1A28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/>
                <w:color w:val="00B050"/>
              </w:rPr>
            </w:pPr>
          </w:p>
        </w:tc>
      </w:tr>
      <w:tr w:rsidR="00CB1A28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11016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</w:tcPr>
          <w:p w:rsidR="00CB1A28" w:rsidRPr="009A5127" w:rsidRDefault="00CB1A28" w:rsidP="00CB1A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5127">
              <w:rPr>
                <w:rFonts w:ascii="Times New Roman" w:hAnsi="Times New Roman"/>
                <w:b/>
                <w:sz w:val="24"/>
                <w:szCs w:val="24"/>
              </w:rPr>
              <w:t>U. S. Senate and U.S. Congress</w:t>
            </w:r>
          </w:p>
          <w:p w:rsidR="00CB1A28" w:rsidRPr="009A5127" w:rsidRDefault="00CB1A28" w:rsidP="00CB1A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1A28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  <w:trHeight w:val="415"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9A5127" w:rsidRDefault="00CB1A28" w:rsidP="00CB1A2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A5127">
              <w:rPr>
                <w:rFonts w:ascii="Times New Roman" w:hAnsi="Times New Roman"/>
                <w:b/>
              </w:rPr>
              <w:t>Name of Candidate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9A5127" w:rsidRDefault="00CB1A28" w:rsidP="00CB1A2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A5127">
              <w:rPr>
                <w:rFonts w:ascii="Times New Roman" w:hAnsi="Times New Roman"/>
                <w:b/>
              </w:rPr>
              <w:t xml:space="preserve">Office 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9A5127" w:rsidRDefault="00CB1A28" w:rsidP="00CB1A2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A5127">
              <w:rPr>
                <w:rFonts w:ascii="Times New Roman" w:hAnsi="Times New Roman"/>
                <w:b/>
              </w:rPr>
              <w:t>Party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A28" w:rsidRPr="009A5127" w:rsidRDefault="00CB1A28" w:rsidP="00CB1A2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A5127">
              <w:rPr>
                <w:rFonts w:ascii="Times New Roman" w:hAnsi="Times New Roman"/>
                <w:b/>
              </w:rPr>
              <w:t>Precincts</w:t>
            </w:r>
          </w:p>
        </w:tc>
      </w:tr>
      <w:tr w:rsidR="00A52ED7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9A5127" w:rsidRDefault="000529E9" w:rsidP="00CB1A2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J.R. </w:t>
            </w:r>
            <w:proofErr w:type="spellStart"/>
            <w:r>
              <w:rPr>
                <w:rFonts w:ascii="Times New Roman" w:hAnsi="Times New Roman"/>
              </w:rPr>
              <w:t>Majewski</w:t>
            </w:r>
            <w:proofErr w:type="spellEnd"/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9A5127" w:rsidRDefault="00A52ED7" w:rsidP="00CB1A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5127">
              <w:rPr>
                <w:rFonts w:ascii="Times New Roman" w:hAnsi="Times New Roman"/>
                <w:sz w:val="20"/>
                <w:szCs w:val="20"/>
              </w:rPr>
              <w:t>Representative to Congress, 9</w:t>
            </w:r>
            <w:r w:rsidRPr="009A5127">
              <w:rPr>
                <w:rFonts w:ascii="Times New Roman" w:hAnsi="Times New Roman"/>
                <w:sz w:val="20"/>
                <w:szCs w:val="20"/>
                <w:vertAlign w:val="superscript"/>
              </w:rPr>
              <w:t>th</w:t>
            </w:r>
            <w:r w:rsidRPr="009A5127">
              <w:rPr>
                <w:rFonts w:ascii="Times New Roman" w:hAnsi="Times New Roman"/>
                <w:sz w:val="20"/>
                <w:szCs w:val="20"/>
              </w:rPr>
              <w:t xml:space="preserve"> District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9A5127" w:rsidRDefault="00A52ED7" w:rsidP="00CB1A28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9A5127" w:rsidRDefault="00B96705" w:rsidP="00CB1A2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 precincts</w:t>
            </w:r>
          </w:p>
        </w:tc>
      </w:tr>
      <w:tr w:rsidR="00FB6641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1"/>
          <w:gridAfter w:val="1"/>
          <w:wBefore w:w="7" w:type="dxa"/>
          <w:wAfter w:w="11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641" w:rsidRPr="009A5127" w:rsidRDefault="000529E9" w:rsidP="00CB1A2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Marcy Kaptur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641" w:rsidRPr="009A5127" w:rsidRDefault="00A52ED7" w:rsidP="00CB1A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5127">
              <w:rPr>
                <w:rFonts w:ascii="Times New Roman" w:hAnsi="Times New Roman"/>
                <w:sz w:val="20"/>
                <w:szCs w:val="20"/>
              </w:rPr>
              <w:t>Representative to Congress, 9</w:t>
            </w:r>
            <w:r w:rsidRPr="009A5127">
              <w:rPr>
                <w:rFonts w:ascii="Times New Roman" w:hAnsi="Times New Roman"/>
                <w:sz w:val="20"/>
                <w:szCs w:val="20"/>
                <w:vertAlign w:val="superscript"/>
              </w:rPr>
              <w:t>th</w:t>
            </w:r>
            <w:r w:rsidRPr="009A5127">
              <w:rPr>
                <w:rFonts w:ascii="Times New Roman" w:hAnsi="Times New Roman"/>
                <w:sz w:val="20"/>
                <w:szCs w:val="20"/>
              </w:rPr>
              <w:t xml:space="preserve"> District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641" w:rsidRPr="009A5127" w:rsidRDefault="00A52ED7" w:rsidP="00CB1A28">
            <w:pPr>
              <w:spacing w:after="0" w:line="240" w:lineRule="auto"/>
              <w:rPr>
                <w:rFonts w:ascii="Times New Roman" w:hAnsi="Times New Roman"/>
              </w:rPr>
            </w:pPr>
            <w:r w:rsidRPr="009A5127"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641" w:rsidRPr="009A5127" w:rsidRDefault="00B96705" w:rsidP="00CB1A2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 precincts</w:t>
            </w:r>
          </w:p>
        </w:tc>
      </w:tr>
      <w:tr w:rsidR="00C036AF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11016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</w:tcPr>
          <w:p w:rsidR="00C036AF" w:rsidRPr="00E032A4" w:rsidRDefault="00A62C50" w:rsidP="00C036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</w:t>
            </w:r>
            <w:r w:rsidR="00C036AF" w:rsidRPr="00E032A4">
              <w:rPr>
                <w:rFonts w:ascii="Times New Roman" w:hAnsi="Times New Roman"/>
                <w:b/>
                <w:sz w:val="24"/>
                <w:szCs w:val="24"/>
              </w:rPr>
              <w:t>hio General Assembly</w:t>
            </w:r>
          </w:p>
          <w:p w:rsidR="00C036AF" w:rsidRPr="00E032A4" w:rsidRDefault="00C036AF" w:rsidP="00C036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36AF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  <w:trHeight w:val="415"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6AF" w:rsidRPr="00E032A4" w:rsidRDefault="00C036AF" w:rsidP="00C036A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032A4">
              <w:rPr>
                <w:rFonts w:ascii="Times New Roman" w:hAnsi="Times New Roman"/>
                <w:b/>
              </w:rPr>
              <w:t>Name of Candidate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6AF" w:rsidRPr="00E032A4" w:rsidRDefault="00C036AF" w:rsidP="00C036A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032A4">
              <w:rPr>
                <w:rFonts w:ascii="Times New Roman" w:hAnsi="Times New Roman"/>
                <w:b/>
              </w:rPr>
              <w:t xml:space="preserve">Office 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6AF" w:rsidRPr="00E032A4" w:rsidRDefault="00C036AF" w:rsidP="00C036A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032A4">
              <w:rPr>
                <w:rFonts w:ascii="Times New Roman" w:hAnsi="Times New Roman"/>
                <w:b/>
              </w:rPr>
              <w:t>Party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6AF" w:rsidRPr="00E032A4" w:rsidRDefault="00C036AF" w:rsidP="00C036A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032A4">
              <w:rPr>
                <w:rFonts w:ascii="Times New Roman" w:hAnsi="Times New Roman"/>
                <w:b/>
              </w:rPr>
              <w:t>Precincts</w:t>
            </w:r>
          </w:p>
        </w:tc>
      </w:tr>
      <w:tr w:rsidR="00B96705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705" w:rsidRPr="00E032A4" w:rsidRDefault="000529E9" w:rsidP="00E032A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Roy G. Palmer III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705" w:rsidRPr="00E032A4" w:rsidRDefault="00B96705" w:rsidP="00C036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State Representative, 44</w:t>
            </w:r>
            <w:r w:rsidRPr="00B96705">
              <w:rPr>
                <w:rFonts w:ascii="Times New Roman" w:hAnsi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District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705" w:rsidRPr="00E032A4" w:rsidRDefault="00B96705" w:rsidP="00C036A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705" w:rsidRPr="00E032A4" w:rsidRDefault="00B96705" w:rsidP="00C036A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Harris Township, Allen Township, Clay Township</w:t>
            </w:r>
          </w:p>
        </w:tc>
      </w:tr>
      <w:tr w:rsidR="00B96705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705" w:rsidRPr="00E032A4" w:rsidRDefault="000529E9" w:rsidP="00E032A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Elgin Rogers, Jr.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705" w:rsidRPr="00E032A4" w:rsidRDefault="00B96705" w:rsidP="00C036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State Representative, 44</w:t>
            </w:r>
            <w:r w:rsidRPr="00B96705">
              <w:rPr>
                <w:rFonts w:ascii="Times New Roman" w:hAnsi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District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705" w:rsidRPr="00E032A4" w:rsidRDefault="00B96705" w:rsidP="00C036A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705" w:rsidRPr="00E032A4" w:rsidRDefault="00B96705" w:rsidP="00C036A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Harris Township, Allen Township, Clay Township</w:t>
            </w:r>
          </w:p>
        </w:tc>
      </w:tr>
      <w:tr w:rsidR="00C036AF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6AF" w:rsidRPr="00E032A4" w:rsidRDefault="000529E9" w:rsidP="00E032A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D.J. Swearingen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6AF" w:rsidRPr="00E032A4" w:rsidRDefault="003C41BE" w:rsidP="00C036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2A4">
              <w:rPr>
                <w:rFonts w:ascii="Times New Roman" w:hAnsi="Times New Roman"/>
                <w:sz w:val="20"/>
                <w:szCs w:val="20"/>
              </w:rPr>
              <w:t>State Representative, 89th District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6AF" w:rsidRPr="00E032A4" w:rsidRDefault="00A52ED7" w:rsidP="00C036AF">
            <w:pPr>
              <w:spacing w:after="0" w:line="240" w:lineRule="auto"/>
              <w:rPr>
                <w:rFonts w:ascii="Times New Roman" w:hAnsi="Times New Roman"/>
              </w:rPr>
            </w:pPr>
            <w:r w:rsidRPr="00E032A4"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6AF" w:rsidRPr="00E032A4" w:rsidRDefault="00B96705" w:rsidP="00C036A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Port Clinton, Bay Township, Benton Township, Carroll Township, Catawba Township, Danbury Township, Erie Township, Portage Township, PIB Township, Salem Township</w:t>
            </w:r>
          </w:p>
        </w:tc>
      </w:tr>
      <w:tr w:rsidR="00A52ED7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E032A4" w:rsidRDefault="000529E9" w:rsidP="00C036A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Jim Obergefell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E032A4" w:rsidRDefault="00A52ED7" w:rsidP="00C036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2A4">
              <w:rPr>
                <w:rFonts w:ascii="Times New Roman" w:hAnsi="Times New Roman"/>
                <w:sz w:val="20"/>
                <w:szCs w:val="20"/>
              </w:rPr>
              <w:t>State Representative, 89th District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E032A4" w:rsidRDefault="00A52ED7" w:rsidP="00C036AF">
            <w:pPr>
              <w:spacing w:after="0" w:line="240" w:lineRule="auto"/>
              <w:rPr>
                <w:rFonts w:ascii="Times New Roman" w:hAnsi="Times New Roman"/>
              </w:rPr>
            </w:pPr>
            <w:r w:rsidRPr="00E032A4"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E032A4" w:rsidRDefault="00B96705" w:rsidP="00C036A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Port Clinton, Bay Township, Benton Township, Carroll Township, Catawba Township, Danbury Township, Erie Township, Portage Township, PIB Township, Salem Township</w:t>
            </w:r>
          </w:p>
        </w:tc>
      </w:tr>
      <w:tr w:rsidR="003C41BE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11016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</w:tcPr>
          <w:p w:rsidR="003C41BE" w:rsidRPr="00A62C50" w:rsidRDefault="003C41BE" w:rsidP="003C41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2C50">
              <w:rPr>
                <w:rFonts w:ascii="Times New Roman" w:hAnsi="Times New Roman"/>
                <w:b/>
                <w:sz w:val="24"/>
                <w:szCs w:val="24"/>
              </w:rPr>
              <w:t>Ohio Supreme Court</w:t>
            </w:r>
          </w:p>
          <w:p w:rsidR="003C41BE" w:rsidRPr="00A62C50" w:rsidRDefault="003C41BE" w:rsidP="003C41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C41BE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  <w:trHeight w:val="415"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A62C50" w:rsidRDefault="003C41BE" w:rsidP="003C41B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62C50">
              <w:rPr>
                <w:rFonts w:ascii="Times New Roman" w:hAnsi="Times New Roman"/>
                <w:b/>
              </w:rPr>
              <w:t>Name of Candidate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A62C50" w:rsidRDefault="003C41BE" w:rsidP="003C41B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62C50">
              <w:rPr>
                <w:rFonts w:ascii="Times New Roman" w:hAnsi="Times New Roman"/>
                <w:b/>
              </w:rPr>
              <w:t xml:space="preserve">Office </w:t>
            </w:r>
          </w:p>
        </w:tc>
        <w:tc>
          <w:tcPr>
            <w:tcW w:w="1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A62C50" w:rsidRDefault="003C41BE" w:rsidP="003C41B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A62C50" w:rsidRDefault="003C41BE" w:rsidP="003C41B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62C50">
              <w:rPr>
                <w:rFonts w:ascii="Times New Roman" w:hAnsi="Times New Roman"/>
                <w:b/>
              </w:rPr>
              <w:t>Precincts</w:t>
            </w:r>
          </w:p>
        </w:tc>
      </w:tr>
      <w:tr w:rsidR="0066040D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  <w:trHeight w:val="415"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F53D01" w:rsidRDefault="000529E9" w:rsidP="003C41BE">
            <w:pPr>
              <w:spacing w:after="0" w:line="240" w:lineRule="auto"/>
              <w:rPr>
                <w:rFonts w:ascii="Times New Roman" w:hAnsi="Times New Roman"/>
              </w:rPr>
            </w:pPr>
            <w:r w:rsidRPr="00F53D01">
              <w:rPr>
                <w:rFonts w:ascii="Times New Roman" w:hAnsi="Times New Roman"/>
              </w:rPr>
              <w:t>Jennifer Brunner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E032A4" w:rsidRDefault="000529E9" w:rsidP="000529E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Chief </w:t>
            </w:r>
            <w:r w:rsidR="0098288F" w:rsidRPr="00E032A4">
              <w:rPr>
                <w:rFonts w:ascii="Times New Roman" w:hAnsi="Times New Roman"/>
                <w:sz w:val="20"/>
                <w:szCs w:val="20"/>
              </w:rPr>
              <w:t>Justice of the Supreme Court, FTC 1/1/20</w:t>
            </w: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E032A4" w:rsidRDefault="000529E9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E032A4" w:rsidRDefault="0066040D" w:rsidP="003C41BE">
            <w:pPr>
              <w:spacing w:after="0" w:line="240" w:lineRule="auto"/>
              <w:rPr>
                <w:rFonts w:ascii="Times New Roman" w:hAnsi="Times New Roman"/>
              </w:rPr>
            </w:pPr>
            <w:r w:rsidRPr="00E032A4">
              <w:rPr>
                <w:rFonts w:ascii="Times New Roman" w:hAnsi="Times New Roman"/>
              </w:rPr>
              <w:t>All precincts</w:t>
            </w:r>
          </w:p>
        </w:tc>
      </w:tr>
      <w:tr w:rsidR="003C41BE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E032A4" w:rsidRDefault="000529E9" w:rsidP="00270D6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Sharon L. Kennedy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E032A4" w:rsidRDefault="000529E9" w:rsidP="000529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Chief </w:t>
            </w:r>
            <w:r w:rsidR="003C41BE" w:rsidRPr="00E032A4">
              <w:rPr>
                <w:rFonts w:ascii="Times New Roman" w:hAnsi="Times New Roman"/>
                <w:sz w:val="20"/>
                <w:szCs w:val="20"/>
              </w:rPr>
              <w:t>Justice of the Supreme Court, FTC 1/1/20</w:t>
            </w: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E032A4" w:rsidRDefault="000529E9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E032A4" w:rsidRDefault="003C41BE" w:rsidP="003C41BE">
            <w:pPr>
              <w:spacing w:after="0" w:line="240" w:lineRule="auto"/>
              <w:rPr>
                <w:rFonts w:ascii="Times New Roman" w:hAnsi="Times New Roman"/>
              </w:rPr>
            </w:pPr>
            <w:r w:rsidRPr="00E032A4">
              <w:rPr>
                <w:rFonts w:ascii="Times New Roman" w:hAnsi="Times New Roman"/>
              </w:rPr>
              <w:t>All Precincts</w:t>
            </w:r>
          </w:p>
        </w:tc>
      </w:tr>
      <w:tr w:rsidR="0098288F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E032A4" w:rsidRDefault="00FD61BA" w:rsidP="00E032A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Terri Jamison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E032A4" w:rsidRDefault="007B7127" w:rsidP="00FD61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2A4">
              <w:rPr>
                <w:rFonts w:ascii="Times New Roman" w:hAnsi="Times New Roman"/>
                <w:sz w:val="20"/>
                <w:szCs w:val="20"/>
              </w:rPr>
              <w:t>Justice of the Supreme Court, FTC 1/</w:t>
            </w:r>
            <w:r w:rsidR="00FD61BA">
              <w:rPr>
                <w:rFonts w:ascii="Times New Roman" w:hAnsi="Times New Roman"/>
                <w:sz w:val="20"/>
                <w:szCs w:val="20"/>
              </w:rPr>
              <w:t>1</w:t>
            </w:r>
            <w:r w:rsidRPr="00E032A4">
              <w:rPr>
                <w:rFonts w:ascii="Times New Roman" w:hAnsi="Times New Roman"/>
                <w:sz w:val="20"/>
                <w:szCs w:val="20"/>
              </w:rPr>
              <w:t>/20</w:t>
            </w:r>
            <w:r w:rsidR="00FD61BA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E032A4" w:rsidRDefault="00FD61BA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88F" w:rsidRPr="00E032A4" w:rsidRDefault="007B7127" w:rsidP="003C41BE">
            <w:pPr>
              <w:spacing w:after="0" w:line="240" w:lineRule="auto"/>
              <w:rPr>
                <w:rFonts w:ascii="Times New Roman" w:hAnsi="Times New Roman"/>
              </w:rPr>
            </w:pPr>
            <w:r w:rsidRPr="00E032A4">
              <w:rPr>
                <w:rFonts w:ascii="Times New Roman" w:hAnsi="Times New Roman"/>
              </w:rPr>
              <w:t>All precincts</w:t>
            </w:r>
          </w:p>
        </w:tc>
      </w:tr>
      <w:tr w:rsidR="003C41BE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E032A4" w:rsidRDefault="00FD61BA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Pat Fischer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E032A4" w:rsidRDefault="003C41BE" w:rsidP="00FD61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2A4">
              <w:rPr>
                <w:rFonts w:ascii="Times New Roman" w:hAnsi="Times New Roman"/>
                <w:sz w:val="20"/>
                <w:szCs w:val="20"/>
              </w:rPr>
              <w:t>Justice of the Supreme Court, FTC 1/</w:t>
            </w:r>
            <w:r w:rsidR="00FD61BA">
              <w:rPr>
                <w:rFonts w:ascii="Times New Roman" w:hAnsi="Times New Roman"/>
                <w:sz w:val="20"/>
                <w:szCs w:val="20"/>
              </w:rPr>
              <w:t>1</w:t>
            </w:r>
            <w:r w:rsidRPr="00E032A4">
              <w:rPr>
                <w:rFonts w:ascii="Times New Roman" w:hAnsi="Times New Roman"/>
                <w:sz w:val="20"/>
                <w:szCs w:val="20"/>
              </w:rPr>
              <w:t>/20</w:t>
            </w:r>
            <w:r w:rsidR="00FD61BA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E032A4" w:rsidRDefault="00FD61BA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BE" w:rsidRPr="00E032A4" w:rsidRDefault="003C41BE" w:rsidP="003C41BE">
            <w:pPr>
              <w:spacing w:after="0" w:line="240" w:lineRule="auto"/>
              <w:rPr>
                <w:rFonts w:ascii="Times New Roman" w:hAnsi="Times New Roman"/>
              </w:rPr>
            </w:pPr>
            <w:r w:rsidRPr="00E032A4">
              <w:rPr>
                <w:rFonts w:ascii="Times New Roman" w:hAnsi="Times New Roman"/>
              </w:rPr>
              <w:t>All Precincts</w:t>
            </w:r>
          </w:p>
        </w:tc>
      </w:tr>
      <w:tr w:rsidR="000529E9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E9" w:rsidRPr="00E032A4" w:rsidRDefault="00FD61BA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Marilyn </w:t>
            </w:r>
            <w:proofErr w:type="spellStart"/>
            <w:r>
              <w:rPr>
                <w:rFonts w:ascii="Times New Roman" w:hAnsi="Times New Roman"/>
              </w:rPr>
              <w:t>Zayas</w:t>
            </w:r>
            <w:proofErr w:type="spellEnd"/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E9" w:rsidRPr="00E032A4" w:rsidRDefault="00FD61BA" w:rsidP="00E032A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2A4">
              <w:rPr>
                <w:rFonts w:ascii="Times New Roman" w:hAnsi="Times New Roman"/>
                <w:sz w:val="20"/>
                <w:szCs w:val="20"/>
              </w:rPr>
              <w:t>Justice of the Supreme Court, FTC 1/2/20</w:t>
            </w: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E9" w:rsidRPr="00E032A4" w:rsidRDefault="00FD61BA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E9" w:rsidRPr="00E032A4" w:rsidRDefault="00FD61BA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 Precincts</w:t>
            </w:r>
          </w:p>
        </w:tc>
      </w:tr>
      <w:tr w:rsidR="000529E9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E9" w:rsidRPr="00E032A4" w:rsidRDefault="00FD61BA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Pat DeWine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E9" w:rsidRPr="00E032A4" w:rsidRDefault="00FD61BA" w:rsidP="00E032A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2A4">
              <w:rPr>
                <w:rFonts w:ascii="Times New Roman" w:hAnsi="Times New Roman"/>
                <w:sz w:val="20"/>
                <w:szCs w:val="20"/>
              </w:rPr>
              <w:t>Justice of the Supreme Court, FTC 1/2/20</w:t>
            </w: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E9" w:rsidRPr="00E032A4" w:rsidRDefault="00FD61BA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E9" w:rsidRPr="00E032A4" w:rsidRDefault="00FD61BA" w:rsidP="003C41B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 Precincts</w:t>
            </w:r>
          </w:p>
        </w:tc>
      </w:tr>
      <w:tr w:rsidR="0066040D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11016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</w:tcPr>
          <w:p w:rsidR="0066040D" w:rsidRPr="00A62C50" w:rsidRDefault="0066040D" w:rsidP="006604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2C50">
              <w:rPr>
                <w:rFonts w:ascii="Times New Roman" w:hAnsi="Times New Roman"/>
                <w:b/>
                <w:sz w:val="24"/>
                <w:szCs w:val="24"/>
              </w:rPr>
              <w:t>Ohio Court of Appeals (6</w:t>
            </w:r>
            <w:r w:rsidRPr="00A62C50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th</w:t>
            </w:r>
            <w:r w:rsidRPr="00A62C50">
              <w:rPr>
                <w:rFonts w:ascii="Times New Roman" w:hAnsi="Times New Roman"/>
                <w:b/>
                <w:sz w:val="24"/>
                <w:szCs w:val="24"/>
              </w:rPr>
              <w:t xml:space="preserve"> District)</w:t>
            </w:r>
          </w:p>
          <w:p w:rsidR="0066040D" w:rsidRPr="00A62C50" w:rsidRDefault="0066040D" w:rsidP="006604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6040D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  <w:trHeight w:val="415"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A62C50" w:rsidRDefault="0066040D" w:rsidP="006604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62C50">
              <w:rPr>
                <w:rFonts w:ascii="Times New Roman" w:hAnsi="Times New Roman"/>
                <w:b/>
              </w:rPr>
              <w:t>Name of Candidate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A62C50" w:rsidRDefault="0066040D" w:rsidP="006604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62C50">
              <w:rPr>
                <w:rFonts w:ascii="Times New Roman" w:hAnsi="Times New Roman"/>
                <w:b/>
              </w:rPr>
              <w:t xml:space="preserve">Office 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A62C50" w:rsidRDefault="0066040D" w:rsidP="0066040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A62C50" w:rsidRDefault="0066040D" w:rsidP="006604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62C50">
              <w:rPr>
                <w:rFonts w:ascii="Times New Roman" w:hAnsi="Times New Roman"/>
                <w:b/>
              </w:rPr>
              <w:t>Precincts</w:t>
            </w:r>
          </w:p>
        </w:tc>
      </w:tr>
      <w:tr w:rsidR="0066040D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E032A4" w:rsidRDefault="00D343E5" w:rsidP="000A73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Christine </w:t>
            </w:r>
            <w:proofErr w:type="spellStart"/>
            <w:r>
              <w:rPr>
                <w:rFonts w:ascii="Times New Roman" w:hAnsi="Times New Roman"/>
              </w:rPr>
              <w:t>Mayle</w:t>
            </w:r>
            <w:proofErr w:type="spellEnd"/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E032A4" w:rsidRDefault="00664CB0" w:rsidP="00E032A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2A4">
              <w:rPr>
                <w:rFonts w:ascii="Times New Roman" w:hAnsi="Times New Roman"/>
                <w:sz w:val="20"/>
                <w:szCs w:val="20"/>
              </w:rPr>
              <w:t>Judge, FTC 2/</w:t>
            </w:r>
            <w:r w:rsidR="006F17C9" w:rsidRPr="00E032A4">
              <w:rPr>
                <w:rFonts w:ascii="Times New Roman" w:hAnsi="Times New Roman"/>
                <w:sz w:val="20"/>
                <w:szCs w:val="20"/>
              </w:rPr>
              <w:t>9</w:t>
            </w:r>
            <w:r w:rsidR="00D343E5">
              <w:rPr>
                <w:rFonts w:ascii="Times New Roman" w:hAnsi="Times New Roman"/>
                <w:sz w:val="20"/>
                <w:szCs w:val="20"/>
              </w:rPr>
              <w:t>/23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E032A4" w:rsidRDefault="00D343E5" w:rsidP="006604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40D" w:rsidRPr="00E032A4" w:rsidRDefault="0066040D" w:rsidP="0066040D">
            <w:pPr>
              <w:spacing w:after="0" w:line="240" w:lineRule="auto"/>
              <w:rPr>
                <w:rFonts w:ascii="Times New Roman" w:hAnsi="Times New Roman"/>
              </w:rPr>
            </w:pPr>
            <w:r w:rsidRPr="00E032A4">
              <w:rPr>
                <w:rFonts w:ascii="Times New Roman" w:hAnsi="Times New Roman"/>
              </w:rPr>
              <w:t>All Precincts</w:t>
            </w:r>
          </w:p>
        </w:tc>
      </w:tr>
      <w:tr w:rsidR="00A52ED7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E032A4" w:rsidRDefault="00D343E5" w:rsidP="006604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Tom </w:t>
            </w:r>
            <w:proofErr w:type="spellStart"/>
            <w:r>
              <w:rPr>
                <w:rFonts w:ascii="Times New Roman" w:hAnsi="Times New Roman"/>
              </w:rPr>
              <w:t>Puffenberger</w:t>
            </w:r>
            <w:proofErr w:type="spellEnd"/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E032A4" w:rsidRDefault="00664CB0" w:rsidP="00922B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2A4">
              <w:rPr>
                <w:rFonts w:ascii="Times New Roman" w:hAnsi="Times New Roman"/>
                <w:sz w:val="20"/>
                <w:szCs w:val="20"/>
              </w:rPr>
              <w:t>Judge, FTC 2/</w:t>
            </w:r>
            <w:r w:rsidR="00D343E5">
              <w:rPr>
                <w:rFonts w:ascii="Times New Roman" w:hAnsi="Times New Roman"/>
                <w:sz w:val="20"/>
                <w:szCs w:val="20"/>
              </w:rPr>
              <w:t>10/23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E032A4" w:rsidRDefault="00D343E5" w:rsidP="006604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Democratic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ED7" w:rsidRPr="00E032A4" w:rsidRDefault="00664CB0" w:rsidP="0066040D">
            <w:pPr>
              <w:spacing w:after="0" w:line="240" w:lineRule="auto"/>
              <w:rPr>
                <w:rFonts w:ascii="Times New Roman" w:hAnsi="Times New Roman"/>
              </w:rPr>
            </w:pPr>
            <w:r w:rsidRPr="00E032A4">
              <w:rPr>
                <w:rFonts w:ascii="Times New Roman" w:hAnsi="Times New Roman"/>
              </w:rPr>
              <w:t>All Precincts</w:t>
            </w:r>
          </w:p>
        </w:tc>
      </w:tr>
      <w:tr w:rsidR="00D343E5" w:rsidRPr="00E07817" w:rsidTr="00B064DF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After w:val="2"/>
          <w:wAfter w:w="18" w:type="dxa"/>
          <w:cantSplit/>
        </w:trPr>
        <w:tc>
          <w:tcPr>
            <w:tcW w:w="27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3E5" w:rsidRDefault="00D343E5" w:rsidP="006604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Charles E. </w:t>
            </w:r>
            <w:proofErr w:type="spellStart"/>
            <w:r>
              <w:rPr>
                <w:rFonts w:ascii="Times New Roman" w:hAnsi="Times New Roman"/>
              </w:rPr>
              <w:t>Sulek</w:t>
            </w:r>
            <w:proofErr w:type="spellEnd"/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3E5" w:rsidRPr="00E032A4" w:rsidRDefault="00D343E5" w:rsidP="00922B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032A4">
              <w:rPr>
                <w:rFonts w:ascii="Times New Roman" w:hAnsi="Times New Roman"/>
                <w:sz w:val="20"/>
                <w:szCs w:val="20"/>
              </w:rPr>
              <w:t>Judge, FTC 2/</w:t>
            </w:r>
            <w:r>
              <w:rPr>
                <w:rFonts w:ascii="Times New Roman" w:hAnsi="Times New Roman"/>
                <w:sz w:val="20"/>
                <w:szCs w:val="20"/>
              </w:rPr>
              <w:t>10/23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3E5" w:rsidRDefault="00D343E5" w:rsidP="006604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Republican</w:t>
            </w: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3E5" w:rsidRPr="00E032A4" w:rsidRDefault="00D343E5" w:rsidP="006604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 Precincts</w:t>
            </w:r>
          </w:p>
        </w:tc>
      </w:tr>
      <w:tr w:rsidR="00B064DF" w:rsidRPr="00B064DF" w:rsidTr="00C46ED3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2"/>
          <w:gridAfter w:val="1"/>
          <w:wBefore w:w="32" w:type="dxa"/>
          <w:wAfter w:w="11" w:type="dxa"/>
          <w:cantSplit/>
        </w:trPr>
        <w:tc>
          <w:tcPr>
            <w:tcW w:w="1099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:rsidR="00B064DF" w:rsidRPr="00B064DF" w:rsidRDefault="00B064DF" w:rsidP="00B064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64DF">
              <w:rPr>
                <w:rFonts w:ascii="Times New Roman" w:hAnsi="Times New Roman"/>
                <w:b/>
                <w:sz w:val="24"/>
                <w:szCs w:val="24"/>
              </w:rPr>
              <w:t>For State Board of Education 2</w:t>
            </w:r>
            <w:r w:rsidRPr="00B064D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nd</w:t>
            </w:r>
            <w:r w:rsidRPr="00B064DF">
              <w:rPr>
                <w:rFonts w:ascii="Times New Roman" w:hAnsi="Times New Roman"/>
                <w:b/>
                <w:sz w:val="24"/>
                <w:szCs w:val="24"/>
              </w:rPr>
              <w:t xml:space="preserve"> District</w:t>
            </w:r>
          </w:p>
        </w:tc>
      </w:tr>
      <w:tr w:rsidR="00B064DF" w:rsidRPr="00B064DF" w:rsidTr="00C46ED3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2"/>
          <w:gridAfter w:val="2"/>
          <w:wBefore w:w="32" w:type="dxa"/>
          <w:wAfter w:w="18" w:type="dxa"/>
          <w:cantSplit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4DF" w:rsidRPr="00B064DF" w:rsidRDefault="00B064DF" w:rsidP="00B064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64DF">
              <w:rPr>
                <w:rFonts w:ascii="Times New Roman" w:hAnsi="Times New Roman"/>
                <w:b/>
              </w:rPr>
              <w:t>Candidate</w:t>
            </w:r>
          </w:p>
        </w:tc>
        <w:tc>
          <w:tcPr>
            <w:tcW w:w="41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4DF" w:rsidRPr="00B064DF" w:rsidRDefault="00B064DF" w:rsidP="00B064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64DF">
              <w:rPr>
                <w:rFonts w:ascii="Times New Roman" w:hAnsi="Times New Roman"/>
                <w:b/>
              </w:rPr>
              <w:t>Office</w:t>
            </w:r>
          </w:p>
        </w:tc>
        <w:tc>
          <w:tcPr>
            <w:tcW w:w="4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4DF" w:rsidRPr="00B064DF" w:rsidRDefault="00B064DF" w:rsidP="00B064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64DF">
              <w:rPr>
                <w:rFonts w:ascii="Times New Roman" w:hAnsi="Times New Roman"/>
                <w:b/>
              </w:rPr>
              <w:t>Precincts</w:t>
            </w:r>
          </w:p>
        </w:tc>
      </w:tr>
      <w:tr w:rsidR="00B064DF" w:rsidRPr="00B064DF" w:rsidTr="00C46ED3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2"/>
          <w:gridAfter w:val="2"/>
          <w:wBefore w:w="32" w:type="dxa"/>
          <w:wAfter w:w="18" w:type="dxa"/>
          <w:cantSplit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4DF" w:rsidRPr="00B064DF" w:rsidRDefault="00D343E5" w:rsidP="00B064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Teresa </w:t>
            </w:r>
            <w:proofErr w:type="spellStart"/>
            <w:r>
              <w:rPr>
                <w:rFonts w:ascii="Times New Roman" w:hAnsi="Times New Roman"/>
              </w:rPr>
              <w:t>Fedor</w:t>
            </w:r>
            <w:proofErr w:type="spellEnd"/>
          </w:p>
        </w:tc>
        <w:tc>
          <w:tcPr>
            <w:tcW w:w="41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4DF" w:rsidRPr="00B064DF" w:rsidRDefault="00B064DF" w:rsidP="00B064DF">
            <w:pPr>
              <w:spacing w:after="0" w:line="240" w:lineRule="auto"/>
              <w:rPr>
                <w:rFonts w:ascii="Times New Roman" w:hAnsi="Times New Roman"/>
              </w:rPr>
            </w:pPr>
            <w:r w:rsidRPr="00B064DF">
              <w:rPr>
                <w:rFonts w:ascii="Times New Roman" w:hAnsi="Times New Roman"/>
              </w:rPr>
              <w:t>State Board of Education 2</w:t>
            </w:r>
            <w:r w:rsidRPr="00B064DF">
              <w:rPr>
                <w:rFonts w:ascii="Times New Roman" w:hAnsi="Times New Roman"/>
                <w:vertAlign w:val="superscript"/>
              </w:rPr>
              <w:t>nd</w:t>
            </w:r>
            <w:r w:rsidRPr="00B064DF">
              <w:rPr>
                <w:rFonts w:ascii="Times New Roman" w:hAnsi="Times New Roman"/>
              </w:rPr>
              <w:t xml:space="preserve"> District</w:t>
            </w:r>
          </w:p>
        </w:tc>
        <w:tc>
          <w:tcPr>
            <w:tcW w:w="4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4DF" w:rsidRPr="00B064DF" w:rsidRDefault="00B064DF" w:rsidP="00B064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Allen Township, Bay Township, Benton Township, Carroll Township, Catawba Island Township, Clay Township, Danbury Township, Erie Township, Portage Township, PIB Township, Salem Township</w:t>
            </w:r>
          </w:p>
        </w:tc>
      </w:tr>
      <w:tr w:rsidR="00B064DF" w:rsidRPr="00B064DF" w:rsidTr="00C46ED3">
        <w:tblPrEx>
          <w:tblCellMar>
            <w:top w:w="115" w:type="dxa"/>
            <w:left w:w="115" w:type="dxa"/>
            <w:bottom w:w="115" w:type="dxa"/>
            <w:right w:w="115" w:type="dxa"/>
          </w:tblCellMar>
        </w:tblPrEx>
        <w:trPr>
          <w:gridBefore w:val="2"/>
          <w:gridAfter w:val="2"/>
          <w:wBefore w:w="32" w:type="dxa"/>
          <w:wAfter w:w="18" w:type="dxa"/>
          <w:cantSplit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4DF" w:rsidRPr="00B064DF" w:rsidRDefault="00D343E5" w:rsidP="00B064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Sarah </w:t>
            </w:r>
            <w:proofErr w:type="spellStart"/>
            <w:r>
              <w:rPr>
                <w:rFonts w:ascii="Times New Roman" w:hAnsi="Times New Roman"/>
              </w:rPr>
              <w:t>McGervey</w:t>
            </w:r>
            <w:proofErr w:type="spellEnd"/>
          </w:p>
        </w:tc>
        <w:tc>
          <w:tcPr>
            <w:tcW w:w="41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4DF" w:rsidRPr="00B064DF" w:rsidRDefault="00B064DF" w:rsidP="00B064DF">
            <w:pPr>
              <w:spacing w:after="0" w:line="240" w:lineRule="auto"/>
              <w:rPr>
                <w:rFonts w:ascii="Times New Roman" w:hAnsi="Times New Roman"/>
              </w:rPr>
            </w:pPr>
            <w:r w:rsidRPr="00B064DF">
              <w:rPr>
                <w:rFonts w:ascii="Times New Roman" w:hAnsi="Times New Roman"/>
              </w:rPr>
              <w:t>State Board of Education 2</w:t>
            </w:r>
            <w:r w:rsidRPr="00B064DF">
              <w:rPr>
                <w:rFonts w:ascii="Times New Roman" w:hAnsi="Times New Roman"/>
                <w:vertAlign w:val="superscript"/>
              </w:rPr>
              <w:t>nd</w:t>
            </w:r>
            <w:r w:rsidRPr="00B064DF">
              <w:rPr>
                <w:rFonts w:ascii="Times New Roman" w:hAnsi="Times New Roman"/>
              </w:rPr>
              <w:t xml:space="preserve"> District</w:t>
            </w:r>
          </w:p>
        </w:tc>
        <w:tc>
          <w:tcPr>
            <w:tcW w:w="4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4DF" w:rsidRPr="00B064DF" w:rsidRDefault="00B064DF" w:rsidP="00B064D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Allen Township, Bay Township, Benton Township, Carroll Township, Catawba Island Township, Clay Township, Danbury Township, Erie Township, Portage Township, PIB Township, Salem Township</w:t>
            </w:r>
          </w:p>
        </w:tc>
      </w:tr>
    </w:tbl>
    <w:p w:rsidR="002D78D5" w:rsidRDefault="002D78D5" w:rsidP="006A0CD6">
      <w:pPr>
        <w:tabs>
          <w:tab w:val="left" w:pos="2430"/>
        </w:tabs>
        <w:spacing w:line="240" w:lineRule="auto"/>
        <w:rPr>
          <w:rFonts w:ascii="Times New Roman" w:hAnsi="Times New Roman"/>
          <w:b/>
          <w:color w:val="00B050"/>
        </w:rPr>
      </w:pPr>
    </w:p>
    <w:p w:rsidR="002D78D5" w:rsidRDefault="002D78D5" w:rsidP="006A0CD6">
      <w:pPr>
        <w:tabs>
          <w:tab w:val="left" w:pos="2430"/>
        </w:tabs>
        <w:spacing w:line="240" w:lineRule="auto"/>
        <w:rPr>
          <w:rFonts w:ascii="Times New Roman" w:hAnsi="Times New Roman"/>
          <w:b/>
          <w:color w:val="00B050"/>
        </w:rPr>
      </w:pPr>
    </w:p>
    <w:p w:rsidR="002D78D5" w:rsidRDefault="002D78D5" w:rsidP="006A0CD6">
      <w:pPr>
        <w:tabs>
          <w:tab w:val="left" w:pos="2430"/>
        </w:tabs>
        <w:spacing w:line="240" w:lineRule="auto"/>
        <w:rPr>
          <w:rFonts w:ascii="Times New Roman" w:hAnsi="Times New Roman"/>
          <w:b/>
          <w:color w:val="00B050"/>
        </w:rPr>
      </w:pPr>
    </w:p>
    <w:p w:rsidR="00D343E5" w:rsidRDefault="00D343E5" w:rsidP="006A0CD6">
      <w:pPr>
        <w:tabs>
          <w:tab w:val="left" w:pos="2430"/>
        </w:tabs>
        <w:spacing w:line="240" w:lineRule="auto"/>
        <w:rPr>
          <w:rFonts w:ascii="Times New Roman" w:hAnsi="Times New Roman"/>
          <w:b/>
          <w:color w:val="00B050"/>
        </w:rPr>
      </w:pPr>
    </w:p>
    <w:p w:rsidR="00F44DFD" w:rsidRPr="00E07817" w:rsidRDefault="002719F1" w:rsidP="006A0CD6">
      <w:pPr>
        <w:tabs>
          <w:tab w:val="left" w:pos="2430"/>
        </w:tabs>
        <w:spacing w:line="240" w:lineRule="auto"/>
        <w:rPr>
          <w:rFonts w:ascii="Times New Roman" w:hAnsi="Times New Roman"/>
          <w:b/>
          <w:color w:val="00B050"/>
        </w:rPr>
      </w:pPr>
      <w:r w:rsidRPr="00E07817">
        <w:rPr>
          <w:rFonts w:ascii="Times New Roman" w:hAnsi="Times New Roman"/>
          <w:b/>
          <w:color w:val="00B050"/>
        </w:rPr>
        <w:tab/>
      </w:r>
    </w:p>
    <w:tbl>
      <w:tblPr>
        <w:tblW w:w="0" w:type="auto"/>
        <w:tblInd w:w="205" w:type="dxa"/>
        <w:tblLayout w:type="fixed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530"/>
        <w:gridCol w:w="720"/>
        <w:gridCol w:w="4140"/>
        <w:gridCol w:w="4410"/>
        <w:gridCol w:w="11"/>
      </w:tblGrid>
      <w:tr w:rsidR="004D3A7C" w:rsidRPr="00E07817" w:rsidTr="00D343E5">
        <w:trPr>
          <w:cantSplit/>
        </w:trPr>
        <w:tc>
          <w:tcPr>
            <w:tcW w:w="108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:rsidR="004D3A7C" w:rsidRPr="004E6FC5" w:rsidRDefault="002B4981" w:rsidP="004D3A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E6FC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Ottawa County Commissioner</w:t>
            </w:r>
          </w:p>
        </w:tc>
      </w:tr>
      <w:tr w:rsidR="004E6FC5" w:rsidRPr="00E07817" w:rsidTr="00D343E5">
        <w:trPr>
          <w:gridAfter w:val="1"/>
          <w:wAfter w:w="11" w:type="dxa"/>
          <w:cantSplit/>
        </w:trPr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981" w:rsidRPr="004E6FC5" w:rsidRDefault="002B4981" w:rsidP="006A0CD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E6FC5">
              <w:rPr>
                <w:rFonts w:ascii="Times New Roman" w:hAnsi="Times New Roman"/>
                <w:b/>
              </w:rPr>
              <w:t>Candidate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981" w:rsidRPr="004E6FC5" w:rsidRDefault="002B4981" w:rsidP="002B498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E6FC5">
              <w:rPr>
                <w:rFonts w:ascii="Times New Roman" w:hAnsi="Times New Roman"/>
                <w:b/>
              </w:rPr>
              <w:t>Office /District/Term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981" w:rsidRPr="004E6FC5" w:rsidRDefault="002B4981" w:rsidP="00660250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E6FC5">
              <w:rPr>
                <w:rFonts w:ascii="Times New Roman" w:hAnsi="Times New Roman"/>
                <w:b/>
              </w:rPr>
              <w:t>Party</w:t>
            </w:r>
          </w:p>
        </w:tc>
      </w:tr>
      <w:tr w:rsidR="00E07817" w:rsidRPr="00E07817" w:rsidTr="00D343E5">
        <w:trPr>
          <w:gridAfter w:val="1"/>
          <w:wAfter w:w="11" w:type="dxa"/>
          <w:cantSplit/>
        </w:trPr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817" w:rsidRPr="004E6FC5" w:rsidRDefault="00D343E5" w:rsidP="0066025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Donald A. Douglas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817" w:rsidRPr="004E6FC5" w:rsidRDefault="004E6FC5" w:rsidP="00DD1700">
            <w:pPr>
              <w:spacing w:after="0" w:line="240" w:lineRule="auto"/>
              <w:rPr>
                <w:rFonts w:ascii="Times New Roman" w:hAnsi="Times New Roman"/>
              </w:rPr>
            </w:pPr>
            <w:r w:rsidRPr="004E6FC5">
              <w:rPr>
                <w:rFonts w:ascii="Times New Roman" w:hAnsi="Times New Roman"/>
              </w:rPr>
              <w:t>Full term</w:t>
            </w:r>
            <w:r w:rsidR="00922B9D">
              <w:rPr>
                <w:rFonts w:ascii="Times New Roman" w:hAnsi="Times New Roman"/>
              </w:rPr>
              <w:t xml:space="preserve"> commencing</w:t>
            </w:r>
            <w:r w:rsidRPr="004E6FC5">
              <w:rPr>
                <w:rFonts w:ascii="Times New Roman" w:hAnsi="Times New Roman"/>
              </w:rPr>
              <w:t xml:space="preserve"> 1/1/2019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817" w:rsidRPr="004E6FC5" w:rsidRDefault="004E6FC5" w:rsidP="00660250">
            <w:pPr>
              <w:spacing w:after="0" w:line="240" w:lineRule="auto"/>
              <w:rPr>
                <w:rFonts w:ascii="Times New Roman" w:hAnsi="Times New Roman"/>
              </w:rPr>
            </w:pPr>
            <w:r w:rsidRPr="004E6FC5">
              <w:rPr>
                <w:rFonts w:ascii="Times New Roman" w:hAnsi="Times New Roman"/>
              </w:rPr>
              <w:t>Republican</w:t>
            </w:r>
          </w:p>
        </w:tc>
      </w:tr>
      <w:tr w:rsidR="002B4981" w:rsidRPr="00E07817" w:rsidTr="00D343E5">
        <w:trPr>
          <w:cantSplit/>
        </w:trPr>
        <w:tc>
          <w:tcPr>
            <w:tcW w:w="108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:rsidR="00A62C50" w:rsidRDefault="00A62C50" w:rsidP="002B49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B4981" w:rsidRPr="004E6FC5" w:rsidRDefault="00A62C50" w:rsidP="002B49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</w:t>
            </w:r>
            <w:r w:rsidR="002B4981" w:rsidRPr="004E6FC5">
              <w:rPr>
                <w:rFonts w:ascii="Times New Roman" w:hAnsi="Times New Roman"/>
                <w:b/>
                <w:sz w:val="24"/>
                <w:szCs w:val="24"/>
              </w:rPr>
              <w:t>ttawa County Auditor</w:t>
            </w:r>
          </w:p>
        </w:tc>
      </w:tr>
      <w:tr w:rsidR="002B4981" w:rsidRPr="00E07817" w:rsidTr="00D343E5">
        <w:trPr>
          <w:gridAfter w:val="1"/>
          <w:wAfter w:w="11" w:type="dxa"/>
          <w:cantSplit/>
        </w:trPr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981" w:rsidRPr="004E6FC5" w:rsidRDefault="002B4981" w:rsidP="002B498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E6FC5">
              <w:rPr>
                <w:rFonts w:ascii="Times New Roman" w:hAnsi="Times New Roman"/>
                <w:b/>
              </w:rPr>
              <w:t>Candidate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981" w:rsidRPr="004E6FC5" w:rsidRDefault="002B4981" w:rsidP="002B498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E6FC5">
              <w:rPr>
                <w:rFonts w:ascii="Times New Roman" w:hAnsi="Times New Roman"/>
                <w:b/>
              </w:rPr>
              <w:t>Office /District/Term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981" w:rsidRPr="004E6FC5" w:rsidRDefault="002B4981" w:rsidP="002B498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E6FC5">
              <w:rPr>
                <w:rFonts w:ascii="Times New Roman" w:hAnsi="Times New Roman"/>
                <w:b/>
              </w:rPr>
              <w:t>Party</w:t>
            </w:r>
          </w:p>
        </w:tc>
      </w:tr>
      <w:tr w:rsidR="002B4981" w:rsidRPr="00E07817" w:rsidTr="00D343E5">
        <w:trPr>
          <w:gridAfter w:val="1"/>
          <w:wAfter w:w="11" w:type="dxa"/>
          <w:cantSplit/>
        </w:trPr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981" w:rsidRPr="004E6FC5" w:rsidRDefault="00D343E5" w:rsidP="002B498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Jennifer J. </w:t>
            </w:r>
            <w:proofErr w:type="spellStart"/>
            <w:r>
              <w:rPr>
                <w:rFonts w:ascii="Times New Roman" w:hAnsi="Times New Roman"/>
              </w:rPr>
              <w:t>Widmer</w:t>
            </w:r>
            <w:proofErr w:type="spellEnd"/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981" w:rsidRPr="004E6FC5" w:rsidRDefault="00922B9D" w:rsidP="002B498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Full term commencing 3/11/2019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981" w:rsidRPr="004E6FC5" w:rsidRDefault="00B51427" w:rsidP="002B4981">
            <w:pPr>
              <w:spacing w:after="0" w:line="240" w:lineRule="auto"/>
              <w:rPr>
                <w:rFonts w:ascii="Times New Roman" w:hAnsi="Times New Roman"/>
              </w:rPr>
            </w:pPr>
            <w:r w:rsidRPr="004E6FC5">
              <w:rPr>
                <w:rFonts w:ascii="Times New Roman" w:hAnsi="Times New Roman"/>
              </w:rPr>
              <w:t>Republican</w:t>
            </w:r>
          </w:p>
        </w:tc>
      </w:tr>
      <w:tr w:rsidR="004E6FC5" w:rsidRPr="00E07817" w:rsidTr="00D343E5">
        <w:trPr>
          <w:cantSplit/>
        </w:trPr>
        <w:tc>
          <w:tcPr>
            <w:tcW w:w="108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:rsidR="00660250" w:rsidRPr="004E6FC5" w:rsidRDefault="00625372" w:rsidP="00C27B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E6FC5">
              <w:rPr>
                <w:rFonts w:ascii="Times New Roman" w:hAnsi="Times New Roman"/>
                <w:b/>
                <w:sz w:val="24"/>
                <w:szCs w:val="24"/>
              </w:rPr>
              <w:t>Local Questions and Issues</w:t>
            </w:r>
          </w:p>
        </w:tc>
      </w:tr>
      <w:tr w:rsidR="004E6FC5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250" w:rsidRPr="004E6FC5" w:rsidRDefault="00660250" w:rsidP="00C27B8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E6FC5">
              <w:rPr>
                <w:rFonts w:ascii="Times New Roman" w:hAnsi="Times New Roman"/>
                <w:b/>
              </w:rPr>
              <w:t>Number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250" w:rsidRPr="004E6FC5" w:rsidRDefault="00660250" w:rsidP="00C27B8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E6FC5">
              <w:rPr>
                <w:rFonts w:ascii="Times New Roman" w:hAnsi="Times New Roman"/>
                <w:b/>
              </w:rPr>
              <w:t>Title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250" w:rsidRPr="004E6FC5" w:rsidRDefault="00660250" w:rsidP="00C27B8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E6FC5">
              <w:rPr>
                <w:rFonts w:ascii="Times New Roman" w:hAnsi="Times New Roman"/>
                <w:b/>
              </w:rPr>
              <w:t>Precincts</w:t>
            </w:r>
          </w:p>
        </w:tc>
      </w:tr>
      <w:tr w:rsidR="004E6FC5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FC5" w:rsidRPr="004E6FC5" w:rsidRDefault="00C72BC8" w:rsidP="00C27B8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Issue 1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FC5" w:rsidRPr="004E6FC5" w:rsidRDefault="00C72BC8" w:rsidP="00C27B8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Proposed Constitutional Amendment – Court to consider public safety when setting bail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FC5" w:rsidRPr="004E6FC5" w:rsidRDefault="00C72BC8" w:rsidP="00C27B8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All Precincts</w:t>
            </w:r>
          </w:p>
        </w:tc>
      </w:tr>
      <w:tr w:rsidR="00FF7790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90" w:rsidRPr="00C72BC8" w:rsidRDefault="00C72BC8" w:rsidP="00C27B8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72BC8">
              <w:rPr>
                <w:rFonts w:ascii="Times New Roman" w:hAnsi="Times New Roman"/>
                <w:b/>
              </w:rPr>
              <w:t>Issue 2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90" w:rsidRPr="00C72BC8" w:rsidRDefault="00C72BC8" w:rsidP="00C27B8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72BC8">
              <w:rPr>
                <w:rFonts w:ascii="Times New Roman" w:hAnsi="Times New Roman"/>
                <w:b/>
              </w:rPr>
              <w:t xml:space="preserve">Proposed </w:t>
            </w:r>
            <w:proofErr w:type="spellStart"/>
            <w:r w:rsidRPr="00C72BC8">
              <w:rPr>
                <w:rFonts w:ascii="Times New Roman" w:hAnsi="Times New Roman"/>
                <w:b/>
              </w:rPr>
              <w:t>Contitutional</w:t>
            </w:r>
            <w:proofErr w:type="spellEnd"/>
            <w:r w:rsidRPr="00C72BC8">
              <w:rPr>
                <w:rFonts w:ascii="Times New Roman" w:hAnsi="Times New Roman"/>
                <w:b/>
              </w:rPr>
              <w:t xml:space="preserve"> Amendment – Prohibit local government from allowing non-electors to vote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90" w:rsidRPr="00C72BC8" w:rsidRDefault="00C72BC8" w:rsidP="00C27B8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72BC8">
              <w:rPr>
                <w:rFonts w:ascii="Times New Roman" w:hAnsi="Times New Roman"/>
                <w:b/>
              </w:rPr>
              <w:t>All Precincts</w:t>
            </w:r>
          </w:p>
        </w:tc>
      </w:tr>
      <w:tr w:rsidR="00C72BC8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C72BC8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C72BC8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72BC8">
              <w:rPr>
                <w:rFonts w:ascii="Times New Roman" w:hAnsi="Times New Roman"/>
                <w:b/>
              </w:rPr>
              <w:t xml:space="preserve">B-C-S School District – renewal emergency </w:t>
            </w:r>
            <w:proofErr w:type="spellStart"/>
            <w:r w:rsidRPr="00C72BC8">
              <w:rPr>
                <w:rFonts w:ascii="Times New Roman" w:hAnsi="Times New Roman"/>
                <w:b/>
              </w:rPr>
              <w:t>reqts</w:t>
            </w:r>
            <w:proofErr w:type="spellEnd"/>
            <w:r w:rsidRPr="00C72BC8">
              <w:rPr>
                <w:rFonts w:ascii="Times New Roman" w:hAnsi="Times New Roman"/>
                <w:b/>
              </w:rPr>
              <w:t>. 3.3 mills, 10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C72BC8" w:rsidP="00542F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Bay 1.2, Ben 2, Ben 3</w:t>
            </w:r>
            <w:r w:rsidR="00542FA9">
              <w:rPr>
                <w:rFonts w:ascii="Times New Roman" w:hAnsi="Times New Roman"/>
                <w:b/>
              </w:rPr>
              <w:t xml:space="preserve">, </w:t>
            </w:r>
            <w:r>
              <w:rPr>
                <w:rFonts w:ascii="Times New Roman" w:hAnsi="Times New Roman"/>
                <w:b/>
              </w:rPr>
              <w:t xml:space="preserve">Car 1, Car 2, </w:t>
            </w:r>
            <w:proofErr w:type="spellStart"/>
            <w:r>
              <w:rPr>
                <w:rFonts w:ascii="Times New Roman" w:hAnsi="Times New Roman"/>
                <w:b/>
              </w:rPr>
              <w:t>Har</w:t>
            </w:r>
            <w:proofErr w:type="spellEnd"/>
            <w:r>
              <w:rPr>
                <w:rFonts w:ascii="Times New Roman" w:hAnsi="Times New Roman"/>
                <w:b/>
              </w:rPr>
              <w:t xml:space="preserve"> 3</w:t>
            </w:r>
            <w:r w:rsidR="00542FA9">
              <w:rPr>
                <w:rFonts w:ascii="Times New Roman" w:hAnsi="Times New Roman"/>
                <w:b/>
              </w:rPr>
              <w:t>5.2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Har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r w:rsidR="00542FA9">
              <w:rPr>
                <w:rFonts w:ascii="Times New Roman" w:hAnsi="Times New Roman"/>
                <w:b/>
              </w:rPr>
              <w:t>36</w:t>
            </w:r>
            <w:r>
              <w:rPr>
                <w:rFonts w:ascii="Times New Roman" w:hAnsi="Times New Roman"/>
                <w:b/>
              </w:rPr>
              <w:t>.2, Sal 1, Sal 2, Sal 3, Sal 4, Sal 5</w:t>
            </w:r>
          </w:p>
        </w:tc>
      </w:tr>
      <w:tr w:rsidR="00C72BC8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8B0FBB" w:rsidRDefault="00C72BC8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B0FBB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C72BC8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Woodmore</w:t>
            </w:r>
            <w:proofErr w:type="spellEnd"/>
            <w:r>
              <w:rPr>
                <w:rFonts w:ascii="Times New Roman" w:hAnsi="Times New Roman"/>
                <w:b/>
              </w:rPr>
              <w:t xml:space="preserve"> School District – renewal general </w:t>
            </w:r>
            <w:r w:rsidR="008B0FBB">
              <w:rPr>
                <w:rFonts w:ascii="Times New Roman" w:hAnsi="Times New Roman"/>
                <w:b/>
              </w:rPr>
              <w:t>permanent improvements, 3 mills,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8B0FBB" w:rsidP="00542F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Clay 3.2, Harris 1, Harris 3</w:t>
            </w:r>
            <w:r w:rsidR="00542FA9">
              <w:rPr>
                <w:rFonts w:ascii="Times New Roman" w:hAnsi="Times New Roman"/>
                <w:b/>
              </w:rPr>
              <w:t>5</w:t>
            </w:r>
            <w:r>
              <w:rPr>
                <w:rFonts w:ascii="Times New Roman" w:hAnsi="Times New Roman"/>
                <w:b/>
              </w:rPr>
              <w:t>.1, Harris 36.1</w:t>
            </w:r>
          </w:p>
        </w:tc>
      </w:tr>
      <w:tr w:rsidR="00C72BC8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8B0FBB" w:rsidRDefault="008B0FBB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8B0FBB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Mid-County Ambulance – replacement of 1 mill for ems,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8B0FBB" w:rsidP="001F740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Ben 3.2, Sal 1, Sal 2, Sal 3, Sal 4, Sal 5</w:t>
            </w:r>
          </w:p>
        </w:tc>
      </w:tr>
      <w:tr w:rsidR="00C72BC8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8B0FBB" w:rsidRDefault="008B0FBB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B0FBB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8B0FBB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Ottawa County Unincorporated </w:t>
            </w:r>
            <w:r w:rsidR="00145541">
              <w:rPr>
                <w:rFonts w:ascii="Times New Roman" w:hAnsi="Times New Roman"/>
                <w:b/>
              </w:rPr>
              <w:t>–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="00145541">
              <w:rPr>
                <w:rFonts w:ascii="Times New Roman" w:hAnsi="Times New Roman"/>
                <w:b/>
              </w:rPr>
              <w:t>shall Ottawa County have authority to aggregate retail natural gas loads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145541" w:rsidP="001F740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Allen 10.1, Allen 11.1, Allen 12.1, Bay, Ben 15.1, Ben 16.1, Car 1, Car </w:t>
            </w:r>
            <w:r w:rsidR="00D343E5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>, Cat</w:t>
            </w:r>
            <w:r w:rsidR="00D343E5">
              <w:rPr>
                <w:rFonts w:ascii="Times New Roman" w:hAnsi="Times New Roman"/>
                <w:b/>
              </w:rPr>
              <w:t xml:space="preserve"> 1, Cat 2, Cat 3, Cat 4, Clay 3, Clay 4, </w:t>
            </w:r>
            <w:r w:rsidR="001F740C">
              <w:rPr>
                <w:rFonts w:ascii="Times New Roman" w:hAnsi="Times New Roman"/>
                <w:b/>
              </w:rPr>
              <w:t xml:space="preserve">Dan 1, Dan 2, Dan 3, Dan 4, Dan 5, Erie, </w:t>
            </w:r>
            <w:proofErr w:type="spellStart"/>
            <w:r w:rsidR="001F740C">
              <w:rPr>
                <w:rFonts w:ascii="Times New Roman" w:hAnsi="Times New Roman"/>
                <w:b/>
              </w:rPr>
              <w:t>Har</w:t>
            </w:r>
            <w:proofErr w:type="spellEnd"/>
            <w:r w:rsidR="001F740C">
              <w:rPr>
                <w:rFonts w:ascii="Times New Roman" w:hAnsi="Times New Roman"/>
                <w:b/>
              </w:rPr>
              <w:t xml:space="preserve"> 1, </w:t>
            </w:r>
            <w:proofErr w:type="spellStart"/>
            <w:r w:rsidR="001F740C">
              <w:rPr>
                <w:rFonts w:ascii="Times New Roman" w:hAnsi="Times New Roman"/>
                <w:b/>
              </w:rPr>
              <w:t>Har</w:t>
            </w:r>
            <w:proofErr w:type="spellEnd"/>
            <w:r w:rsidR="001F740C">
              <w:rPr>
                <w:rFonts w:ascii="Times New Roman" w:hAnsi="Times New Roman"/>
                <w:b/>
              </w:rPr>
              <w:t xml:space="preserve"> ,3, </w:t>
            </w:r>
            <w:proofErr w:type="spellStart"/>
            <w:r w:rsidR="001F740C">
              <w:rPr>
                <w:rFonts w:ascii="Times New Roman" w:hAnsi="Times New Roman"/>
                <w:b/>
              </w:rPr>
              <w:t>Har</w:t>
            </w:r>
            <w:proofErr w:type="spellEnd"/>
            <w:r w:rsidR="001F740C">
              <w:rPr>
                <w:rFonts w:ascii="Times New Roman" w:hAnsi="Times New Roman"/>
                <w:b/>
              </w:rPr>
              <w:t xml:space="preserve"> 4,Por, PIB </w:t>
            </w:r>
            <w:proofErr w:type="spellStart"/>
            <w:r w:rsidR="001F740C">
              <w:rPr>
                <w:rFonts w:ascii="Times New Roman" w:hAnsi="Times New Roman"/>
                <w:b/>
              </w:rPr>
              <w:t>Twp</w:t>
            </w:r>
            <w:proofErr w:type="spellEnd"/>
            <w:r w:rsidR="001F740C">
              <w:rPr>
                <w:rFonts w:ascii="Times New Roman" w:hAnsi="Times New Roman"/>
                <w:b/>
              </w:rPr>
              <w:t>, Sal 1, Sal 2, Sal 3, Sal 4, Sal 5</w:t>
            </w:r>
          </w:p>
        </w:tc>
      </w:tr>
      <w:tr w:rsidR="00C72BC8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8B0FBB" w:rsidRDefault="00F9092F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05C05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Elmore – renewal current expenses, 3 mills,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05C05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Harris 1</w:t>
            </w:r>
          </w:p>
        </w:tc>
      </w:tr>
      <w:tr w:rsidR="00C72BC8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8B0FBB" w:rsidRDefault="00905C05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05C05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Genoa –renewal operating/maintaining park, 1.3 mills,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05C05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Clay 1, Clay 2</w:t>
            </w:r>
          </w:p>
        </w:tc>
      </w:tr>
      <w:tr w:rsidR="00C72BC8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8B0FBB" w:rsidRDefault="00905C05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05C05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Genoa – gas aggregation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05C05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Clay 1, Clay 2</w:t>
            </w:r>
          </w:p>
        </w:tc>
      </w:tr>
      <w:tr w:rsidR="00C72BC8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8B0FBB" w:rsidRDefault="00905C05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05C05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Oak Harbor – renewal with increase streets, 5.5 mills,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22731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Sal 1, Sal 2, Sal 3</w:t>
            </w:r>
          </w:p>
        </w:tc>
      </w:tr>
      <w:tr w:rsidR="00922731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Default="00922731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Default="00922731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Bay Township – renewal fire protection 2 </w:t>
            </w:r>
            <w:proofErr w:type="spellStart"/>
            <w:r>
              <w:rPr>
                <w:rFonts w:ascii="Times New Roman" w:hAnsi="Times New Roman"/>
                <w:b/>
              </w:rPr>
              <w:t>millss</w:t>
            </w:r>
            <w:proofErr w:type="spellEnd"/>
            <w:r>
              <w:rPr>
                <w:rFonts w:ascii="Times New Roman" w:hAnsi="Times New Roman"/>
                <w:b/>
              </w:rPr>
              <w:t>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Default="00922731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Bay</w:t>
            </w:r>
          </w:p>
        </w:tc>
      </w:tr>
      <w:tr w:rsidR="00C72BC8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8B0FBB" w:rsidRDefault="00922731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22731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Benton Township – renewal operating cemeteries, 0.5 mill,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22731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Ben 2, Ben 3</w:t>
            </w:r>
          </w:p>
        </w:tc>
      </w:tr>
      <w:tr w:rsidR="00C72BC8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8B0FBB" w:rsidRDefault="00922731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22731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Carroll Township – renewal police protection, 2 mills,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BC8" w:rsidRPr="00C72BC8" w:rsidRDefault="00922731" w:rsidP="00C72BC8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Car 1, Car 2</w:t>
            </w:r>
          </w:p>
        </w:tc>
      </w:tr>
      <w:tr w:rsidR="00922731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8B0FBB" w:rsidRDefault="00922731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8B0FBB" w:rsidRDefault="00922731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Clay (4) </w:t>
            </w:r>
            <w:proofErr w:type="spellStart"/>
            <w:r>
              <w:rPr>
                <w:rFonts w:ascii="Times New Roman" w:hAnsi="Times New Roman"/>
                <w:b/>
              </w:rPr>
              <w:t>Twp</w:t>
            </w:r>
            <w:proofErr w:type="spellEnd"/>
            <w:r>
              <w:rPr>
                <w:rFonts w:ascii="Times New Roman" w:hAnsi="Times New Roman"/>
                <w:b/>
              </w:rPr>
              <w:t xml:space="preserve"> local option </w:t>
            </w:r>
            <w:proofErr w:type="spellStart"/>
            <w:r>
              <w:rPr>
                <w:rFonts w:ascii="Times New Roman" w:hAnsi="Times New Roman"/>
                <w:b/>
              </w:rPr>
              <w:t>Heilman’s</w:t>
            </w:r>
            <w:proofErr w:type="spellEnd"/>
            <w:r>
              <w:rPr>
                <w:rFonts w:ascii="Times New Roman" w:hAnsi="Times New Roman"/>
                <w:b/>
              </w:rPr>
              <w:t xml:space="preserve"> Brew Thru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922731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Clay 4</w:t>
            </w:r>
          </w:p>
        </w:tc>
      </w:tr>
      <w:tr w:rsidR="00922731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8B0FBB" w:rsidRDefault="00922731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922731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Danbury </w:t>
            </w:r>
            <w:proofErr w:type="spellStart"/>
            <w:r>
              <w:rPr>
                <w:rFonts w:ascii="Times New Roman" w:hAnsi="Times New Roman"/>
                <w:b/>
              </w:rPr>
              <w:t>Twp</w:t>
            </w:r>
            <w:proofErr w:type="spellEnd"/>
            <w:r>
              <w:rPr>
                <w:rFonts w:ascii="Times New Roman" w:hAnsi="Times New Roman"/>
                <w:b/>
              </w:rPr>
              <w:t xml:space="preserve"> – renewal current expenses, 0.6 mill,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922731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Dan 1, Dan 2, Dan 3, Dan 4, Dan 5</w:t>
            </w:r>
          </w:p>
        </w:tc>
      </w:tr>
      <w:tr w:rsidR="00922731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8B0FBB" w:rsidRDefault="00922731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34101C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Danbury </w:t>
            </w:r>
            <w:proofErr w:type="spellStart"/>
            <w:r>
              <w:rPr>
                <w:rFonts w:ascii="Times New Roman" w:hAnsi="Times New Roman"/>
                <w:b/>
              </w:rPr>
              <w:t>Twp</w:t>
            </w:r>
            <w:proofErr w:type="spellEnd"/>
            <w:r>
              <w:rPr>
                <w:rFonts w:ascii="Times New Roman" w:hAnsi="Times New Roman"/>
                <w:b/>
              </w:rPr>
              <w:t xml:space="preserve"> – renewal fire protection, 1.5 mills,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34101C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Dan 1, Dan 2, Dan 3, Dan 4, Dan 5</w:t>
            </w:r>
          </w:p>
        </w:tc>
      </w:tr>
      <w:tr w:rsidR="00922731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8B0FBB" w:rsidRDefault="00F546EE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F546EE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Harris</w:t>
            </w:r>
            <w:r w:rsidR="00182242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Twp</w:t>
            </w:r>
            <w:proofErr w:type="spellEnd"/>
            <w:r>
              <w:rPr>
                <w:rFonts w:ascii="Times New Roman" w:hAnsi="Times New Roman"/>
                <w:b/>
              </w:rPr>
              <w:t xml:space="preserve"> (Elmore)</w:t>
            </w:r>
            <w:r w:rsidR="00182242">
              <w:rPr>
                <w:rFonts w:ascii="Times New Roman" w:hAnsi="Times New Roman"/>
                <w:b/>
              </w:rPr>
              <w:t xml:space="preserve"> – local option carryout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Harris 1</w:t>
            </w:r>
          </w:p>
        </w:tc>
      </w:tr>
      <w:tr w:rsidR="00922731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Harris </w:t>
            </w:r>
            <w:proofErr w:type="spellStart"/>
            <w:r>
              <w:rPr>
                <w:rFonts w:ascii="Times New Roman" w:hAnsi="Times New Roman"/>
                <w:b/>
              </w:rPr>
              <w:t>Twp</w:t>
            </w:r>
            <w:proofErr w:type="spellEnd"/>
            <w:r>
              <w:rPr>
                <w:rFonts w:ascii="Times New Roman" w:hAnsi="Times New Roman"/>
                <w:b/>
              </w:rPr>
              <w:t xml:space="preserve"> (Elmore) – local option on premise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Harris 1 </w:t>
            </w:r>
          </w:p>
        </w:tc>
      </w:tr>
      <w:tr w:rsidR="00922731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19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Harris </w:t>
            </w:r>
            <w:proofErr w:type="spellStart"/>
            <w:r>
              <w:rPr>
                <w:rFonts w:ascii="Times New Roman" w:hAnsi="Times New Roman"/>
                <w:b/>
              </w:rPr>
              <w:t>Twp</w:t>
            </w:r>
            <w:proofErr w:type="spellEnd"/>
            <w:r>
              <w:rPr>
                <w:rFonts w:ascii="Times New Roman" w:hAnsi="Times New Roman"/>
                <w:b/>
              </w:rPr>
              <w:t xml:space="preserve"> renewal with increase ems, 8.5 mills,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Harris 1, Harris 2, Harris 3</w:t>
            </w:r>
          </w:p>
        </w:tc>
      </w:tr>
      <w:tr w:rsidR="00922731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PIB </w:t>
            </w:r>
            <w:proofErr w:type="spellStart"/>
            <w:r>
              <w:rPr>
                <w:rFonts w:ascii="Times New Roman" w:hAnsi="Times New Roman"/>
                <w:b/>
              </w:rPr>
              <w:t>Twp</w:t>
            </w:r>
            <w:proofErr w:type="spellEnd"/>
            <w:r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</w:rPr>
              <w:t>unincorp</w:t>
            </w:r>
            <w:proofErr w:type="spellEnd"/>
            <w:r>
              <w:rPr>
                <w:rFonts w:ascii="Times New Roman" w:hAnsi="Times New Roman"/>
                <w:b/>
              </w:rPr>
              <w:t xml:space="preserve"> – additional police protection, 1.5 mills,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PIB 39.2, PIB 39.3, PIB 39.4</w:t>
            </w:r>
          </w:p>
        </w:tc>
      </w:tr>
      <w:tr w:rsidR="00922731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PIB </w:t>
            </w:r>
            <w:proofErr w:type="spellStart"/>
            <w:r>
              <w:rPr>
                <w:rFonts w:ascii="Times New Roman" w:hAnsi="Times New Roman"/>
                <w:b/>
              </w:rPr>
              <w:t>Twp</w:t>
            </w:r>
            <w:proofErr w:type="spellEnd"/>
            <w:r>
              <w:rPr>
                <w:rFonts w:ascii="Times New Roman" w:hAnsi="Times New Roman"/>
                <w:b/>
              </w:rPr>
              <w:t xml:space="preserve"> Park District </w:t>
            </w:r>
            <w:proofErr w:type="spellStart"/>
            <w:r>
              <w:rPr>
                <w:rFonts w:ascii="Times New Roman" w:hAnsi="Times New Roman"/>
                <w:b/>
              </w:rPr>
              <w:t>unincorp</w:t>
            </w:r>
            <w:proofErr w:type="spellEnd"/>
            <w:r>
              <w:rPr>
                <w:rFonts w:ascii="Times New Roman" w:hAnsi="Times New Roman"/>
                <w:b/>
              </w:rPr>
              <w:t xml:space="preserve"> – additional parks 1.1 mills, 10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31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PIB 39.2, PIB 39.3, PIB 39.4</w:t>
            </w:r>
          </w:p>
        </w:tc>
      </w:tr>
      <w:tr w:rsidR="00182242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Portage local option Nagoya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Portage</w:t>
            </w:r>
          </w:p>
        </w:tc>
      </w:tr>
      <w:tr w:rsidR="00182242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Portage local option R Coffee Corner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Portage</w:t>
            </w:r>
          </w:p>
        </w:tc>
      </w:tr>
      <w:tr w:rsidR="00182242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Salem </w:t>
            </w:r>
            <w:proofErr w:type="spellStart"/>
            <w:r>
              <w:rPr>
                <w:rFonts w:ascii="Times New Roman" w:hAnsi="Times New Roman"/>
                <w:b/>
              </w:rPr>
              <w:t>Twp</w:t>
            </w:r>
            <w:proofErr w:type="spellEnd"/>
            <w:r>
              <w:rPr>
                <w:rFonts w:ascii="Times New Roman" w:hAnsi="Times New Roman"/>
                <w:b/>
              </w:rPr>
              <w:t xml:space="preserve"> renewal cemeteries, 1 mill, 5 years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Sal 1, Sal 2, Sal 3, Sal 4, Sal 5</w:t>
            </w:r>
          </w:p>
        </w:tc>
      </w:tr>
      <w:tr w:rsidR="00182242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Salem 2 local option on premise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Sal 2</w:t>
            </w:r>
          </w:p>
        </w:tc>
      </w:tr>
      <w:tr w:rsidR="00182242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Salem 2 local option carryout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Sal 2</w:t>
            </w:r>
          </w:p>
        </w:tc>
      </w:tr>
      <w:tr w:rsidR="00182242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Salem 3 local option on premise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Sal 3</w:t>
            </w:r>
          </w:p>
        </w:tc>
      </w:tr>
      <w:tr w:rsidR="00182242" w:rsidRPr="00E07817" w:rsidTr="00D343E5">
        <w:trPr>
          <w:gridAfter w:val="1"/>
          <w:wAfter w:w="11" w:type="dxa"/>
          <w:cantSplit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8B0FBB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182242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Salem 3 local option carryout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42" w:rsidRPr="00C72BC8" w:rsidRDefault="00A6690C" w:rsidP="0092273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Sal 3</w:t>
            </w:r>
          </w:p>
        </w:tc>
      </w:tr>
    </w:tbl>
    <w:p w:rsidR="002719F1" w:rsidRDefault="002719F1" w:rsidP="003B659B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INSTRUCTIONS </w:t>
      </w:r>
      <w:r w:rsidR="009123B8">
        <w:rPr>
          <w:rFonts w:ascii="Times New Roman" w:hAnsi="Times New Roman"/>
          <w:b/>
          <w:sz w:val="28"/>
          <w:szCs w:val="28"/>
        </w:rPr>
        <w:t xml:space="preserve">TO VOTER </w:t>
      </w:r>
      <w:r>
        <w:rPr>
          <w:rFonts w:ascii="Times New Roman" w:hAnsi="Times New Roman"/>
          <w:b/>
          <w:sz w:val="28"/>
          <w:szCs w:val="28"/>
        </w:rPr>
        <w:t>FO</w:t>
      </w:r>
      <w:r w:rsidR="003B659B">
        <w:rPr>
          <w:rFonts w:ascii="Times New Roman" w:hAnsi="Times New Roman"/>
          <w:b/>
          <w:sz w:val="28"/>
          <w:szCs w:val="28"/>
        </w:rPr>
        <w:t xml:space="preserve">R INDICATING YOUR CHOICES ON A </w:t>
      </w:r>
      <w:r w:rsidR="003B659B">
        <w:rPr>
          <w:rFonts w:ascii="Times New Roman" w:hAnsi="Times New Roman"/>
          <w:b/>
          <w:sz w:val="28"/>
          <w:szCs w:val="28"/>
        </w:rPr>
        <w:br/>
      </w:r>
      <w:r>
        <w:rPr>
          <w:rFonts w:ascii="Times New Roman" w:hAnsi="Times New Roman"/>
          <w:b/>
          <w:sz w:val="28"/>
          <w:szCs w:val="28"/>
        </w:rPr>
        <w:t>FEDERAL WRITE-IN ABSENTEE BALLOT</w:t>
      </w:r>
      <w:r w:rsidR="00A235D8">
        <w:rPr>
          <w:rFonts w:ascii="Times New Roman" w:hAnsi="Times New Roman"/>
          <w:b/>
          <w:sz w:val="28"/>
          <w:szCs w:val="28"/>
        </w:rPr>
        <w:t xml:space="preserve"> (FWAB)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2719F1" w:rsidRDefault="002719F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To complete a Federal Write-In Absentee Ballot (FWAB), go to </w:t>
      </w:r>
      <w:hyperlink r:id="rId8" w:history="1">
        <w:r w:rsidRPr="00CB6164">
          <w:rPr>
            <w:rStyle w:val="Hyperlink"/>
            <w:rFonts w:ascii="Times New Roman" w:hAnsi="Times New Roman"/>
            <w:color w:val="auto"/>
            <w:u w:val="none"/>
          </w:rPr>
          <w:t>www.fvap.gov</w:t>
        </w:r>
      </w:hyperlink>
      <w:r>
        <w:rPr>
          <w:rFonts w:ascii="Times New Roman" w:hAnsi="Times New Roman"/>
        </w:rPr>
        <w:t>.  You have the option of downloading a blank, hard copy FWAB to complete by hand, or proceeding through electronic completion of the FWAB using the website’s FWAB Wizard.</w:t>
      </w:r>
    </w:p>
    <w:p w:rsidR="002719F1" w:rsidRDefault="002719F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The first page of the FWAB is a Voter Declaration/Affirmation you must complete in order for your ballot to count.</w:t>
      </w:r>
    </w:p>
    <w:p w:rsidR="002719F1" w:rsidRDefault="002719F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After completing the Voter Declaration/Affirmation, use th</w:t>
      </w:r>
      <w:r w:rsidR="00A235D8">
        <w:rPr>
          <w:rFonts w:ascii="Times New Roman" w:hAnsi="Times New Roman"/>
        </w:rPr>
        <w:t>e</w:t>
      </w:r>
      <w:r>
        <w:rPr>
          <w:rFonts w:ascii="Times New Roman" w:hAnsi="Times New Roman"/>
        </w:rPr>
        <w:t xml:space="preserve"> initial election notice </w:t>
      </w:r>
      <w:r w:rsidR="00A235D8">
        <w:rPr>
          <w:rFonts w:ascii="Times New Roman" w:hAnsi="Times New Roman"/>
        </w:rPr>
        <w:t>issued on the 100</w:t>
      </w:r>
      <w:r w:rsidR="00A235D8" w:rsidRPr="00A235D8">
        <w:rPr>
          <w:rFonts w:ascii="Times New Roman" w:hAnsi="Times New Roman"/>
          <w:vertAlign w:val="superscript"/>
        </w:rPr>
        <w:t>th</w:t>
      </w:r>
      <w:r w:rsidR="00A235D8">
        <w:rPr>
          <w:rFonts w:ascii="Times New Roman" w:hAnsi="Times New Roman"/>
        </w:rPr>
        <w:t xml:space="preserve"> day before the election </w:t>
      </w:r>
      <w:r>
        <w:rPr>
          <w:rFonts w:ascii="Times New Roman" w:hAnsi="Times New Roman"/>
        </w:rPr>
        <w:t xml:space="preserve">and the updated election </w:t>
      </w:r>
      <w:r w:rsidR="00A235D8">
        <w:rPr>
          <w:rFonts w:ascii="Times New Roman" w:hAnsi="Times New Roman"/>
        </w:rPr>
        <w:t xml:space="preserve">notice </w:t>
      </w:r>
      <w:r>
        <w:rPr>
          <w:rFonts w:ascii="Times New Roman" w:hAnsi="Times New Roman"/>
        </w:rPr>
        <w:t>issued on the 45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day before the election as a guide to: </w:t>
      </w:r>
    </w:p>
    <w:p w:rsidR="002719F1" w:rsidRDefault="002719F1">
      <w:pPr>
        <w:spacing w:line="240" w:lineRule="auto"/>
        <w:ind w:left="90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(1) write the name of each candidate or issue contest for which you are casting a vote and then </w:t>
      </w:r>
      <w:r w:rsidR="003B659B">
        <w:rPr>
          <w:rFonts w:ascii="Times New Roman" w:hAnsi="Times New Roman"/>
        </w:rPr>
        <w:br/>
      </w:r>
      <w:r>
        <w:rPr>
          <w:rFonts w:ascii="Times New Roman" w:hAnsi="Times New Roman"/>
        </w:rPr>
        <w:t>(2) write the name of your choice of candidate or choice for or against an issue.</w:t>
      </w:r>
    </w:p>
    <w:p w:rsidR="002719F1" w:rsidRPr="00CB6164" w:rsidRDefault="002719F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After you have completed the FWAB, </w:t>
      </w:r>
      <w:r>
        <w:rPr>
          <w:rFonts w:ascii="Times New Roman" w:hAnsi="Times New Roman"/>
          <w:b/>
        </w:rPr>
        <w:t xml:space="preserve">you must PRINT the ballot and MAIL it to your county board of elections at this address:  </w:t>
      </w:r>
      <w:r w:rsidR="00750BD6">
        <w:rPr>
          <w:rFonts w:ascii="Times New Roman" w:hAnsi="Times New Roman"/>
          <w:b/>
        </w:rPr>
        <w:t>Ottawa County Board of Elections, 8444 W SR163, Oak Harbor, OH 43449</w:t>
      </w:r>
      <w:r>
        <w:rPr>
          <w:rFonts w:ascii="Times New Roman" w:hAnsi="Times New Roman"/>
          <w:b/>
        </w:rPr>
        <w:t>.</w:t>
      </w:r>
      <w:r w:rsidR="00CB6164">
        <w:rPr>
          <w:rFonts w:ascii="Times New Roman" w:hAnsi="Times New Roman"/>
          <w:b/>
        </w:rPr>
        <w:t xml:space="preserve">  </w:t>
      </w:r>
      <w:r w:rsidR="00CB6164" w:rsidRPr="00CB6164">
        <w:rPr>
          <w:rFonts w:ascii="Times New Roman" w:hAnsi="Times New Roman"/>
        </w:rPr>
        <w:t xml:space="preserve">A complete listing of all county board of elections mailing addresses and contact information is </w:t>
      </w:r>
      <w:r w:rsidR="00CB6164">
        <w:rPr>
          <w:rFonts w:ascii="Times New Roman" w:hAnsi="Times New Roman"/>
        </w:rPr>
        <w:t xml:space="preserve">available </w:t>
      </w:r>
      <w:r w:rsidR="00CB6164" w:rsidRPr="00CB6164">
        <w:rPr>
          <w:rFonts w:ascii="Times New Roman" w:hAnsi="Times New Roman"/>
        </w:rPr>
        <w:t xml:space="preserve">at </w:t>
      </w:r>
      <w:hyperlink r:id="rId9" w:history="1">
        <w:r w:rsidR="00CB6164" w:rsidRPr="00CB6164">
          <w:rPr>
            <w:rStyle w:val="Hyperlink"/>
            <w:rFonts w:ascii="Times New Roman" w:hAnsi="Times New Roman"/>
            <w:color w:val="auto"/>
            <w:u w:val="none"/>
          </w:rPr>
          <w:t>http://www.sos.state.oh.us/SOS/elections/electionsofficials/boeDirectory.aspx#dir</w:t>
        </w:r>
      </w:hyperlink>
      <w:r w:rsidR="00CB6164" w:rsidRPr="00CB6164">
        <w:rPr>
          <w:rFonts w:ascii="Times New Roman" w:hAnsi="Times New Roman"/>
        </w:rPr>
        <w:t>.</w:t>
      </w:r>
    </w:p>
    <w:p w:rsidR="002719F1" w:rsidRDefault="002719F1">
      <w:pPr>
        <w:spacing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Do not send your ballot via e-mail or fax; Ohio law prohibits electronic transmission of a voted ballot.</w:t>
      </w:r>
    </w:p>
    <w:p w:rsidR="0048465F" w:rsidRDefault="0048465F" w:rsidP="00750BD6">
      <w:pPr>
        <w:rPr>
          <w:rFonts w:ascii="Times New Roman" w:hAnsi="Times New Roman"/>
        </w:rPr>
      </w:pPr>
    </w:p>
    <w:sectPr w:rsidR="0048465F" w:rsidSect="005C23B3">
      <w:footerReference w:type="default" r:id="rId10"/>
      <w:pgSz w:w="12240" w:h="20160" w:code="5"/>
      <w:pgMar w:top="720" w:right="720" w:bottom="63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C2D" w:rsidRDefault="00FE2C2D">
      <w:pPr>
        <w:spacing w:after="0" w:line="240" w:lineRule="auto"/>
      </w:pPr>
      <w:r>
        <w:separator/>
      </w:r>
    </w:p>
  </w:endnote>
  <w:endnote w:type="continuationSeparator" w:id="0">
    <w:p w:rsidR="00FE2C2D" w:rsidRDefault="00FE2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1BA" w:rsidRDefault="00FD61BA">
    <w:pPr>
      <w:pStyle w:val="Footer"/>
    </w:pPr>
  </w:p>
  <w:p w:rsidR="00FD61BA" w:rsidRDefault="00FD61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C2D" w:rsidRDefault="00FE2C2D">
      <w:pPr>
        <w:spacing w:after="0" w:line="240" w:lineRule="auto"/>
      </w:pPr>
      <w:r>
        <w:separator/>
      </w:r>
    </w:p>
  </w:footnote>
  <w:footnote w:type="continuationSeparator" w:id="0">
    <w:p w:rsidR="00FE2C2D" w:rsidRDefault="00FE2C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0413A"/>
    <w:multiLevelType w:val="hybridMultilevel"/>
    <w:tmpl w:val="ACD01FEE"/>
    <w:lvl w:ilvl="0" w:tplc="98FA1A4E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0C1B3C"/>
    <w:multiLevelType w:val="hybridMultilevel"/>
    <w:tmpl w:val="DF8CA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4AA8"/>
    <w:rsid w:val="00010033"/>
    <w:rsid w:val="00024A11"/>
    <w:rsid w:val="000439F4"/>
    <w:rsid w:val="000473CA"/>
    <w:rsid w:val="000529E9"/>
    <w:rsid w:val="000701D2"/>
    <w:rsid w:val="00084A2F"/>
    <w:rsid w:val="000A73C5"/>
    <w:rsid w:val="000B000A"/>
    <w:rsid w:val="000B39A1"/>
    <w:rsid w:val="000D3EFA"/>
    <w:rsid w:val="000D7597"/>
    <w:rsid w:val="000E2BD1"/>
    <w:rsid w:val="000F177D"/>
    <w:rsid w:val="000F4BEB"/>
    <w:rsid w:val="000F7203"/>
    <w:rsid w:val="001049CC"/>
    <w:rsid w:val="00123B33"/>
    <w:rsid w:val="001245E4"/>
    <w:rsid w:val="001331C5"/>
    <w:rsid w:val="001402D5"/>
    <w:rsid w:val="00140F5C"/>
    <w:rsid w:val="00142723"/>
    <w:rsid w:val="00145541"/>
    <w:rsid w:val="00155742"/>
    <w:rsid w:val="00182242"/>
    <w:rsid w:val="001A48E3"/>
    <w:rsid w:val="001C6532"/>
    <w:rsid w:val="001E1E51"/>
    <w:rsid w:val="001E238A"/>
    <w:rsid w:val="001F740C"/>
    <w:rsid w:val="002101BB"/>
    <w:rsid w:val="00221053"/>
    <w:rsid w:val="00232D5C"/>
    <w:rsid w:val="002376FC"/>
    <w:rsid w:val="002503C1"/>
    <w:rsid w:val="00256CDE"/>
    <w:rsid w:val="00261211"/>
    <w:rsid w:val="00270D61"/>
    <w:rsid w:val="002719F1"/>
    <w:rsid w:val="002A109E"/>
    <w:rsid w:val="002A29B2"/>
    <w:rsid w:val="002A597F"/>
    <w:rsid w:val="002B4981"/>
    <w:rsid w:val="002C798E"/>
    <w:rsid w:val="002D1CEF"/>
    <w:rsid w:val="002D3BCA"/>
    <w:rsid w:val="002D5F43"/>
    <w:rsid w:val="002D78D5"/>
    <w:rsid w:val="002F1E69"/>
    <w:rsid w:val="003051D0"/>
    <w:rsid w:val="00337E44"/>
    <w:rsid w:val="0034101C"/>
    <w:rsid w:val="00341882"/>
    <w:rsid w:val="00345014"/>
    <w:rsid w:val="003820DA"/>
    <w:rsid w:val="003B659B"/>
    <w:rsid w:val="003C41BE"/>
    <w:rsid w:val="003C7799"/>
    <w:rsid w:val="003E426E"/>
    <w:rsid w:val="003F71F7"/>
    <w:rsid w:val="0040047F"/>
    <w:rsid w:val="00404E08"/>
    <w:rsid w:val="00415BE5"/>
    <w:rsid w:val="0048465F"/>
    <w:rsid w:val="004A00D3"/>
    <w:rsid w:val="004D15B6"/>
    <w:rsid w:val="004D3A7C"/>
    <w:rsid w:val="004D74E3"/>
    <w:rsid w:val="004E6FC5"/>
    <w:rsid w:val="004F1052"/>
    <w:rsid w:val="004F4D92"/>
    <w:rsid w:val="005264BB"/>
    <w:rsid w:val="00542FA9"/>
    <w:rsid w:val="005C23B3"/>
    <w:rsid w:val="005E4104"/>
    <w:rsid w:val="0060338D"/>
    <w:rsid w:val="0061045A"/>
    <w:rsid w:val="00616596"/>
    <w:rsid w:val="006165BF"/>
    <w:rsid w:val="00624419"/>
    <w:rsid w:val="00625372"/>
    <w:rsid w:val="00640EF4"/>
    <w:rsid w:val="00660250"/>
    <w:rsid w:val="0066040D"/>
    <w:rsid w:val="00660B1F"/>
    <w:rsid w:val="00664CB0"/>
    <w:rsid w:val="00675F11"/>
    <w:rsid w:val="006944C8"/>
    <w:rsid w:val="006A0CD6"/>
    <w:rsid w:val="006B5BD3"/>
    <w:rsid w:val="006E7134"/>
    <w:rsid w:val="006F0DA8"/>
    <w:rsid w:val="006F17C9"/>
    <w:rsid w:val="00701600"/>
    <w:rsid w:val="00706CEB"/>
    <w:rsid w:val="00711933"/>
    <w:rsid w:val="00716093"/>
    <w:rsid w:val="00721E56"/>
    <w:rsid w:val="0073513D"/>
    <w:rsid w:val="00750BD6"/>
    <w:rsid w:val="007537EB"/>
    <w:rsid w:val="007646B5"/>
    <w:rsid w:val="007663E8"/>
    <w:rsid w:val="007735C2"/>
    <w:rsid w:val="00784AA8"/>
    <w:rsid w:val="0078742B"/>
    <w:rsid w:val="0079782C"/>
    <w:rsid w:val="007B7127"/>
    <w:rsid w:val="00855267"/>
    <w:rsid w:val="00861C98"/>
    <w:rsid w:val="00872B0F"/>
    <w:rsid w:val="0087780A"/>
    <w:rsid w:val="00884779"/>
    <w:rsid w:val="00891370"/>
    <w:rsid w:val="008A3516"/>
    <w:rsid w:val="008B0FBB"/>
    <w:rsid w:val="008C0825"/>
    <w:rsid w:val="008F23C1"/>
    <w:rsid w:val="008F24E2"/>
    <w:rsid w:val="00905C05"/>
    <w:rsid w:val="009123B8"/>
    <w:rsid w:val="00912E30"/>
    <w:rsid w:val="00922731"/>
    <w:rsid w:val="00922B9D"/>
    <w:rsid w:val="009238DF"/>
    <w:rsid w:val="009375A7"/>
    <w:rsid w:val="00943C2F"/>
    <w:rsid w:val="009801E8"/>
    <w:rsid w:val="0098288F"/>
    <w:rsid w:val="009A5127"/>
    <w:rsid w:val="009C6655"/>
    <w:rsid w:val="009C7D01"/>
    <w:rsid w:val="009E10B5"/>
    <w:rsid w:val="00A13133"/>
    <w:rsid w:val="00A22339"/>
    <w:rsid w:val="00A235D8"/>
    <w:rsid w:val="00A46C1B"/>
    <w:rsid w:val="00A47B27"/>
    <w:rsid w:val="00A52ED7"/>
    <w:rsid w:val="00A57433"/>
    <w:rsid w:val="00A62C50"/>
    <w:rsid w:val="00A640C6"/>
    <w:rsid w:val="00A6690C"/>
    <w:rsid w:val="00A72796"/>
    <w:rsid w:val="00A833C9"/>
    <w:rsid w:val="00AB18FB"/>
    <w:rsid w:val="00AB3774"/>
    <w:rsid w:val="00AB4BF5"/>
    <w:rsid w:val="00AB66A6"/>
    <w:rsid w:val="00AD1DBD"/>
    <w:rsid w:val="00AE2A2D"/>
    <w:rsid w:val="00B064DF"/>
    <w:rsid w:val="00B219F5"/>
    <w:rsid w:val="00B35300"/>
    <w:rsid w:val="00B46512"/>
    <w:rsid w:val="00B51427"/>
    <w:rsid w:val="00B57154"/>
    <w:rsid w:val="00B96705"/>
    <w:rsid w:val="00BA434E"/>
    <w:rsid w:val="00BA56CE"/>
    <w:rsid w:val="00BC0844"/>
    <w:rsid w:val="00BC45FA"/>
    <w:rsid w:val="00BD6CB7"/>
    <w:rsid w:val="00BE169F"/>
    <w:rsid w:val="00C036AF"/>
    <w:rsid w:val="00C27B8D"/>
    <w:rsid w:val="00C34B17"/>
    <w:rsid w:val="00C35107"/>
    <w:rsid w:val="00C46ED3"/>
    <w:rsid w:val="00C53C74"/>
    <w:rsid w:val="00C5566D"/>
    <w:rsid w:val="00C57E95"/>
    <w:rsid w:val="00C72BC8"/>
    <w:rsid w:val="00C7638D"/>
    <w:rsid w:val="00C8411C"/>
    <w:rsid w:val="00C901D6"/>
    <w:rsid w:val="00CA4839"/>
    <w:rsid w:val="00CA67A2"/>
    <w:rsid w:val="00CB1A28"/>
    <w:rsid w:val="00CB6164"/>
    <w:rsid w:val="00CE2F35"/>
    <w:rsid w:val="00CF7BDA"/>
    <w:rsid w:val="00D0040B"/>
    <w:rsid w:val="00D343E5"/>
    <w:rsid w:val="00D3574F"/>
    <w:rsid w:val="00D513AE"/>
    <w:rsid w:val="00D94F91"/>
    <w:rsid w:val="00DA1D0A"/>
    <w:rsid w:val="00DC4D62"/>
    <w:rsid w:val="00DD1700"/>
    <w:rsid w:val="00DE123B"/>
    <w:rsid w:val="00DE6B7D"/>
    <w:rsid w:val="00DF0E64"/>
    <w:rsid w:val="00E032A4"/>
    <w:rsid w:val="00E032F9"/>
    <w:rsid w:val="00E07817"/>
    <w:rsid w:val="00E53351"/>
    <w:rsid w:val="00E63FC0"/>
    <w:rsid w:val="00EB45F0"/>
    <w:rsid w:val="00ED73FC"/>
    <w:rsid w:val="00F07F1C"/>
    <w:rsid w:val="00F100C6"/>
    <w:rsid w:val="00F14910"/>
    <w:rsid w:val="00F176CD"/>
    <w:rsid w:val="00F41A0F"/>
    <w:rsid w:val="00F44DFD"/>
    <w:rsid w:val="00F53D01"/>
    <w:rsid w:val="00F546EE"/>
    <w:rsid w:val="00F709D4"/>
    <w:rsid w:val="00F739CF"/>
    <w:rsid w:val="00F76AAC"/>
    <w:rsid w:val="00F822EB"/>
    <w:rsid w:val="00F9092F"/>
    <w:rsid w:val="00FA4FE0"/>
    <w:rsid w:val="00FA6264"/>
    <w:rsid w:val="00FB6641"/>
    <w:rsid w:val="00FB6CDD"/>
    <w:rsid w:val="00FD61BA"/>
    <w:rsid w:val="00FE154A"/>
    <w:rsid w:val="00FE2C2D"/>
    <w:rsid w:val="00FF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Pr>
      <w:color w:val="0000FF"/>
      <w:u w:val="single"/>
    </w:rPr>
  </w:style>
  <w:style w:type="paragraph" w:styleId="Header">
    <w:name w:val="header"/>
    <w:basedOn w:val="Normal"/>
    <w:semiHidden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semiHidden/>
  </w:style>
  <w:style w:type="paragraph" w:styleId="Footer">
    <w:name w:val="footer"/>
    <w:basedOn w:val="Normal"/>
    <w:semiHidden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paragraph" w:styleId="BalloonText">
    <w:name w:val="Balloon Text"/>
    <w:basedOn w:val="Normal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4846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-TopofForm">
    <w:name w:val="HTML Top of Form"/>
    <w:basedOn w:val="Normal"/>
    <w:next w:val="Normal"/>
    <w:hidden/>
    <w:unhideWhenUsed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semiHidden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unhideWhenUsed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semiHidden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vap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os.state.oh.us/SOS/elections/electionsofficials/boeDirectory.aspx%23di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Millinger\Desktop\2022Nov45%20day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F4A00-9A24-4621-8B5E-5DAD89FC2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2022Nov45 day1</Template>
  <TotalTime>0</TotalTime>
  <Pages>4</Pages>
  <Words>1165</Words>
  <Characters>6644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Secretary of State</Company>
  <LinksUpToDate>false</LinksUpToDate>
  <CharactersWithSpaces>7794</CharactersWithSpaces>
  <SharedDoc>false</SharedDoc>
  <HLinks>
    <vt:vector size="12" baseType="variant">
      <vt:variant>
        <vt:i4>2687076</vt:i4>
      </vt:variant>
      <vt:variant>
        <vt:i4>3</vt:i4>
      </vt:variant>
      <vt:variant>
        <vt:i4>0</vt:i4>
      </vt:variant>
      <vt:variant>
        <vt:i4>5</vt:i4>
      </vt:variant>
      <vt:variant>
        <vt:lpwstr>http://www.sos.state.oh.us/SOS/elections/electionsofficials/boeDirectory.aspx%23dir</vt:lpwstr>
      </vt:variant>
      <vt:variant>
        <vt:lpwstr/>
      </vt:variant>
      <vt:variant>
        <vt:i4>4325447</vt:i4>
      </vt:variant>
      <vt:variant>
        <vt:i4>0</vt:i4>
      </vt:variant>
      <vt:variant>
        <vt:i4>0</vt:i4>
      </vt:variant>
      <vt:variant>
        <vt:i4>5</vt:i4>
      </vt:variant>
      <vt:variant>
        <vt:lpwstr>http://www.fvap.gov/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Millinger</dc:creator>
  <cp:lastModifiedBy>Wendy Millinger</cp:lastModifiedBy>
  <cp:revision>1</cp:revision>
  <cp:lastPrinted>2014-02-27T13:29:00Z</cp:lastPrinted>
  <dcterms:created xsi:type="dcterms:W3CDTF">2022-09-09T19:07:00Z</dcterms:created>
  <dcterms:modified xsi:type="dcterms:W3CDTF">2022-09-09T19:07:00Z</dcterms:modified>
</cp:coreProperties>
</file>