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C23" w:rsidRDefault="00456A5B" w:rsidP="00456A5B">
      <w:pPr>
        <w:jc w:val="center"/>
      </w:pPr>
      <w:r>
        <w:t>November 2022 General Election Issues</w:t>
      </w:r>
    </w:p>
    <w:p w:rsidR="00456A5B" w:rsidRDefault="00456A5B" w:rsidP="00456A5B">
      <w:pPr>
        <w:jc w:val="center"/>
      </w:pPr>
    </w:p>
    <w:p w:rsidR="00456A5B" w:rsidRDefault="00456A5B" w:rsidP="00456A5B">
      <w:pPr>
        <w:spacing w:after="0"/>
      </w:pPr>
      <w:r>
        <w:t>State Issue 1</w:t>
      </w:r>
      <w:r>
        <w:tab/>
      </w:r>
      <w:r>
        <w:tab/>
      </w:r>
      <w:r>
        <w:tab/>
        <w:t>amount of bail</w:t>
      </w:r>
    </w:p>
    <w:p w:rsidR="00456A5B" w:rsidRDefault="00456A5B" w:rsidP="00456A5B">
      <w:pPr>
        <w:spacing w:after="0"/>
      </w:pPr>
      <w:r>
        <w:t>State Issue 2</w:t>
      </w:r>
      <w:r>
        <w:tab/>
      </w:r>
      <w:r>
        <w:tab/>
      </w:r>
      <w:r>
        <w:tab/>
        <w:t>non-electors</w:t>
      </w:r>
    </w:p>
    <w:p w:rsidR="00456A5B" w:rsidRDefault="00456A5B" w:rsidP="00456A5B">
      <w:pPr>
        <w:spacing w:after="0"/>
      </w:pPr>
      <w:proofErr w:type="gramStart"/>
      <w:r>
        <w:t>3  B</w:t>
      </w:r>
      <w:proofErr w:type="gramEnd"/>
      <w:r>
        <w:t xml:space="preserve">-C-S School District       </w:t>
      </w:r>
      <w:r>
        <w:tab/>
        <w:t xml:space="preserve">emergency </w:t>
      </w:r>
      <w:proofErr w:type="spellStart"/>
      <w:r>
        <w:t>reqts</w:t>
      </w:r>
      <w:proofErr w:type="spellEnd"/>
      <w:r>
        <w:t>, renewal, 3.3 mills, 10 years,2023</w:t>
      </w:r>
    </w:p>
    <w:p w:rsidR="00456A5B" w:rsidRDefault="00456A5B" w:rsidP="00456A5B">
      <w:pPr>
        <w:spacing w:after="0"/>
      </w:pPr>
      <w:proofErr w:type="gramStart"/>
      <w:r>
        <w:t xml:space="preserve">4  </w:t>
      </w:r>
      <w:proofErr w:type="spellStart"/>
      <w:r>
        <w:t>Woodmore</w:t>
      </w:r>
      <w:proofErr w:type="spellEnd"/>
      <w:proofErr w:type="gramEnd"/>
      <w:r>
        <w:t xml:space="preserve"> School</w:t>
      </w:r>
      <w:r>
        <w:tab/>
      </w:r>
      <w:r>
        <w:tab/>
        <w:t xml:space="preserve">perm improvements, renewal, 3 mills, </w:t>
      </w:r>
      <w:r w:rsidR="004F3EFC">
        <w:t>continuing</w:t>
      </w:r>
      <w:r>
        <w:t>, 2023</w:t>
      </w:r>
    </w:p>
    <w:p w:rsidR="00456A5B" w:rsidRDefault="00456A5B" w:rsidP="00456A5B">
      <w:pPr>
        <w:spacing w:after="0"/>
      </w:pPr>
      <w:proofErr w:type="gramStart"/>
      <w:r>
        <w:t>5  Mid</w:t>
      </w:r>
      <w:proofErr w:type="gramEnd"/>
      <w:r>
        <w:t>-County</w:t>
      </w:r>
      <w:r w:rsidR="004F3EFC">
        <w:t xml:space="preserve"> </w:t>
      </w:r>
      <w:r>
        <w:t xml:space="preserve">Ambulance </w:t>
      </w:r>
      <w:r>
        <w:tab/>
        <w:t>ems, replacement of 1 mill, 5 years, 2023</w:t>
      </w:r>
    </w:p>
    <w:p w:rsidR="00456A5B" w:rsidRDefault="00456A5B" w:rsidP="00456A5B">
      <w:pPr>
        <w:spacing w:after="0"/>
      </w:pPr>
      <w:proofErr w:type="gramStart"/>
      <w:r>
        <w:t>6</w:t>
      </w:r>
      <w:r w:rsidR="00DC5668">
        <w:t xml:space="preserve"> </w:t>
      </w:r>
      <w:r>
        <w:t xml:space="preserve"> Ottawa</w:t>
      </w:r>
      <w:proofErr w:type="gramEnd"/>
      <w:r>
        <w:t xml:space="preserve"> County</w:t>
      </w:r>
      <w:r>
        <w:tab/>
      </w:r>
      <w:r>
        <w:tab/>
        <w:t>natural gas aggregation</w:t>
      </w:r>
    </w:p>
    <w:p w:rsidR="00456A5B" w:rsidRPr="00EA33F1" w:rsidRDefault="00456A5B" w:rsidP="00456A5B">
      <w:pPr>
        <w:spacing w:after="0"/>
      </w:pPr>
      <w:proofErr w:type="gramStart"/>
      <w:r>
        <w:t>7</w:t>
      </w:r>
      <w:r w:rsidRPr="00EA33F1">
        <w:t xml:space="preserve"> </w:t>
      </w:r>
      <w:r>
        <w:t xml:space="preserve"> </w:t>
      </w:r>
      <w:r w:rsidRPr="00EA33F1">
        <w:t>Village</w:t>
      </w:r>
      <w:proofErr w:type="gramEnd"/>
      <w:r w:rsidRPr="00EA33F1">
        <w:t xml:space="preserve"> of Elmore</w:t>
      </w:r>
      <w:r w:rsidRPr="00EA33F1">
        <w:tab/>
      </w:r>
      <w:r w:rsidRPr="00EA33F1">
        <w:tab/>
      </w:r>
      <w:r>
        <w:t>current expenses, renewal 3 mill, 5</w:t>
      </w:r>
      <w:r w:rsidRPr="00EA33F1">
        <w:t xml:space="preserve"> years,  20</w:t>
      </w:r>
      <w:r>
        <w:t>23</w:t>
      </w:r>
    </w:p>
    <w:p w:rsidR="00456A5B" w:rsidRDefault="00456A5B" w:rsidP="00456A5B">
      <w:pPr>
        <w:spacing w:after="0"/>
      </w:pPr>
      <w:proofErr w:type="gramStart"/>
      <w:r>
        <w:t>8</w:t>
      </w:r>
      <w:r w:rsidR="00DC5668">
        <w:t xml:space="preserve"> </w:t>
      </w:r>
      <w:r w:rsidRPr="00EA33F1">
        <w:t xml:space="preserve"> Village</w:t>
      </w:r>
      <w:proofErr w:type="gramEnd"/>
      <w:r w:rsidRPr="00EA33F1">
        <w:t xml:space="preserve"> of </w:t>
      </w:r>
      <w:r>
        <w:t>Genoa</w:t>
      </w:r>
      <w:r w:rsidRPr="00EA33F1">
        <w:tab/>
      </w:r>
      <w:r w:rsidRPr="00EA33F1">
        <w:tab/>
      </w:r>
      <w:r>
        <w:t>operating/maintaining park</w:t>
      </w:r>
      <w:r w:rsidRPr="00EA33F1">
        <w:t xml:space="preserve">, renewal </w:t>
      </w:r>
      <w:r>
        <w:t xml:space="preserve">1.3 </w:t>
      </w:r>
      <w:r w:rsidRPr="00EA33F1">
        <w:t xml:space="preserve">mills, </w:t>
      </w:r>
      <w:r>
        <w:t>5</w:t>
      </w:r>
      <w:r w:rsidRPr="00EA33F1">
        <w:t xml:space="preserve"> years, 20</w:t>
      </w:r>
      <w:r>
        <w:t>23</w:t>
      </w:r>
    </w:p>
    <w:p w:rsidR="00456A5B" w:rsidRDefault="00456A5B" w:rsidP="00456A5B">
      <w:pPr>
        <w:spacing w:after="0"/>
      </w:pPr>
      <w:proofErr w:type="gramStart"/>
      <w:r>
        <w:t>9</w:t>
      </w:r>
      <w:r w:rsidR="00DC5668">
        <w:t xml:space="preserve"> </w:t>
      </w:r>
      <w:r>
        <w:t xml:space="preserve"> Village</w:t>
      </w:r>
      <w:proofErr w:type="gramEnd"/>
      <w:r>
        <w:t xml:space="preserve"> of Genoa</w:t>
      </w:r>
      <w:r>
        <w:tab/>
      </w:r>
      <w:r>
        <w:tab/>
        <w:t>gas aggregation</w:t>
      </w:r>
    </w:p>
    <w:p w:rsidR="00DC5668" w:rsidRDefault="00DC5668" w:rsidP="00DC5668">
      <w:pPr>
        <w:spacing w:after="0"/>
      </w:pPr>
      <w:r>
        <w:t>10 Village of Oak Harbor</w:t>
      </w:r>
      <w:r>
        <w:tab/>
        <w:t>streets, renewal with increase 1.0 mill, 5 years, 2023</w:t>
      </w:r>
    </w:p>
    <w:p w:rsidR="00DC5668" w:rsidRDefault="00DC5668" w:rsidP="00DC5668">
      <w:pPr>
        <w:spacing w:after="0"/>
      </w:pPr>
      <w:r>
        <w:t>11 Bay Township</w:t>
      </w:r>
      <w:r>
        <w:tab/>
      </w:r>
      <w:r>
        <w:tab/>
        <w:t>fire, renewal of 2 mills, 5 years, 2023</w:t>
      </w:r>
    </w:p>
    <w:p w:rsidR="00DC5668" w:rsidRDefault="00DC5668" w:rsidP="00DC5668">
      <w:pPr>
        <w:spacing w:after="0"/>
      </w:pPr>
      <w:r>
        <w:t>12 Benton Township</w:t>
      </w:r>
      <w:r>
        <w:tab/>
      </w:r>
      <w:r>
        <w:tab/>
        <w:t xml:space="preserve">operating/maintaining cemeteries, renewal 0.5 mill, 5 years, 2022 </w:t>
      </w:r>
    </w:p>
    <w:p w:rsidR="00DC5668" w:rsidRDefault="00DC5668" w:rsidP="00DC5668">
      <w:pPr>
        <w:spacing w:after="0"/>
      </w:pPr>
      <w:r>
        <w:t>13 Carroll Township</w:t>
      </w:r>
      <w:r>
        <w:tab/>
      </w:r>
      <w:r>
        <w:tab/>
        <w:t xml:space="preserve">police, renewal 2 mills, 5 years, 2023  </w:t>
      </w:r>
    </w:p>
    <w:p w:rsidR="00DC5668" w:rsidRDefault="00DC5668" w:rsidP="00DC5668">
      <w:pPr>
        <w:spacing w:after="0"/>
      </w:pPr>
      <w:proofErr w:type="gramStart"/>
      <w:r>
        <w:t>14 Clay (4) Township</w:t>
      </w:r>
      <w:r>
        <w:tab/>
      </w:r>
      <w:r>
        <w:tab/>
        <w:t>Local Option</w:t>
      </w:r>
      <w:proofErr w:type="gramEnd"/>
      <w:r>
        <w:t xml:space="preserve">      </w:t>
      </w:r>
      <w:r w:rsidRPr="00EA33F1">
        <w:tab/>
      </w:r>
    </w:p>
    <w:p w:rsidR="00DC5668" w:rsidRPr="00393F5F" w:rsidRDefault="00DC5668" w:rsidP="00DC5668">
      <w:pPr>
        <w:spacing w:after="0"/>
      </w:pPr>
      <w:r>
        <w:t xml:space="preserve">15 </w:t>
      </w:r>
      <w:r w:rsidRPr="00393F5F">
        <w:t>Danbury Township</w:t>
      </w:r>
      <w:r w:rsidRPr="00393F5F">
        <w:tab/>
      </w:r>
      <w:r w:rsidRPr="00393F5F">
        <w:tab/>
        <w:t>current expenses, renewal 0.6 mills, 5 years, 2023</w:t>
      </w:r>
    </w:p>
    <w:p w:rsidR="00DC5668" w:rsidRDefault="00DC5668" w:rsidP="00DC5668">
      <w:pPr>
        <w:spacing w:after="0"/>
      </w:pPr>
      <w:r>
        <w:t>16</w:t>
      </w:r>
      <w:r w:rsidRPr="00393F5F">
        <w:t xml:space="preserve"> Danbury Township</w:t>
      </w:r>
      <w:r w:rsidRPr="00393F5F">
        <w:tab/>
      </w:r>
      <w:r w:rsidRPr="00393F5F">
        <w:tab/>
        <w:t>fire, renewal 1.5 mills, 5 years, 2023</w:t>
      </w:r>
    </w:p>
    <w:p w:rsidR="00DC5668" w:rsidRDefault="00DC5668" w:rsidP="00DC5668">
      <w:pPr>
        <w:spacing w:after="0"/>
      </w:pPr>
      <w:r>
        <w:t xml:space="preserve">17 Harris </w:t>
      </w:r>
      <w:proofErr w:type="spellStart"/>
      <w:r>
        <w:t>Twp</w:t>
      </w:r>
      <w:proofErr w:type="spellEnd"/>
      <w:r>
        <w:t>, carryout</w:t>
      </w:r>
      <w:r>
        <w:tab/>
      </w:r>
      <w:r>
        <w:tab/>
        <w:t>Elmore Local Option</w:t>
      </w:r>
    </w:p>
    <w:p w:rsidR="00DC5668" w:rsidRDefault="00DC5668" w:rsidP="00DC5668">
      <w:pPr>
        <w:spacing w:after="0"/>
      </w:pPr>
      <w:r>
        <w:t xml:space="preserve">18 Harris </w:t>
      </w:r>
      <w:proofErr w:type="spellStart"/>
      <w:r>
        <w:t>Twp</w:t>
      </w:r>
      <w:proofErr w:type="spellEnd"/>
      <w:r>
        <w:t>, on premise</w:t>
      </w:r>
      <w:r>
        <w:tab/>
        <w:t>Elmore Local Option</w:t>
      </w:r>
    </w:p>
    <w:p w:rsidR="00DC5668" w:rsidRPr="00393F5F" w:rsidRDefault="00DC5668" w:rsidP="00DC5668">
      <w:pPr>
        <w:spacing w:after="0"/>
      </w:pPr>
      <w:r>
        <w:t>19</w:t>
      </w:r>
      <w:r w:rsidR="00607F68">
        <w:t xml:space="preserve"> </w:t>
      </w:r>
      <w:r>
        <w:t>Harris Township</w:t>
      </w:r>
      <w:r>
        <w:tab/>
      </w:r>
      <w:r>
        <w:tab/>
        <w:t>ems, renewal and increase 8.5 mills, 5 years, 2023</w:t>
      </w:r>
    </w:p>
    <w:p w:rsidR="00DC5668" w:rsidRPr="00393F5F" w:rsidRDefault="00DC5668" w:rsidP="00DC5668">
      <w:pPr>
        <w:spacing w:after="0"/>
      </w:pPr>
      <w:proofErr w:type="gramStart"/>
      <w:r>
        <w:t xml:space="preserve">20 </w:t>
      </w:r>
      <w:r w:rsidRPr="00393F5F">
        <w:t xml:space="preserve">PIB </w:t>
      </w:r>
      <w:proofErr w:type="spellStart"/>
      <w:r w:rsidRPr="00393F5F">
        <w:t>Twp</w:t>
      </w:r>
      <w:proofErr w:type="spellEnd"/>
      <w:r w:rsidRPr="00393F5F">
        <w:t xml:space="preserve">, </w:t>
      </w:r>
      <w:proofErr w:type="spellStart"/>
      <w:r w:rsidRPr="00393F5F">
        <w:t>unincorp</w:t>
      </w:r>
      <w:proofErr w:type="spellEnd"/>
      <w:r w:rsidRPr="00393F5F">
        <w:t>.</w:t>
      </w:r>
      <w:proofErr w:type="gramEnd"/>
      <w:r w:rsidRPr="00393F5F">
        <w:tab/>
      </w:r>
      <w:r w:rsidRPr="00393F5F">
        <w:tab/>
      </w:r>
      <w:proofErr w:type="gramStart"/>
      <w:r>
        <w:t>p</w:t>
      </w:r>
      <w:r w:rsidRPr="00393F5F">
        <w:t>olice</w:t>
      </w:r>
      <w:proofErr w:type="gramEnd"/>
      <w:r w:rsidRPr="00393F5F">
        <w:t xml:space="preserve"> service, additional 1.5 mills, 5 years, 2022</w:t>
      </w:r>
    </w:p>
    <w:p w:rsidR="00DC5668" w:rsidRDefault="00DC5668" w:rsidP="00DC5668">
      <w:pPr>
        <w:spacing w:after="0"/>
      </w:pPr>
      <w:proofErr w:type="gramStart"/>
      <w:r>
        <w:t>21</w:t>
      </w:r>
      <w:r w:rsidRPr="005D4D1A">
        <w:t xml:space="preserve"> PIB </w:t>
      </w:r>
      <w:r w:rsidR="00435AC1">
        <w:t xml:space="preserve">Park District, </w:t>
      </w:r>
      <w:proofErr w:type="spellStart"/>
      <w:r w:rsidR="00435AC1">
        <w:t>unincorp</w:t>
      </w:r>
      <w:proofErr w:type="spellEnd"/>
      <w:r w:rsidR="00435AC1">
        <w:t>.</w:t>
      </w:r>
      <w:proofErr w:type="gramEnd"/>
      <w:r w:rsidR="00435AC1">
        <w:tab/>
      </w:r>
      <w:r>
        <w:t>p</w:t>
      </w:r>
      <w:r w:rsidRPr="005D4D1A">
        <w:t>arks, additional 1.1 mills, 10 years, 2022</w:t>
      </w:r>
    </w:p>
    <w:p w:rsidR="00DC5668" w:rsidRDefault="00DC5668" w:rsidP="00DC5668">
      <w:pPr>
        <w:spacing w:after="0"/>
      </w:pPr>
      <w:r>
        <w:t xml:space="preserve">22 Nagoya Hibachi Express        </w:t>
      </w:r>
      <w:r w:rsidR="00607F68">
        <w:t xml:space="preserve">  </w:t>
      </w:r>
      <w:r>
        <w:t>Local Option</w:t>
      </w:r>
    </w:p>
    <w:p w:rsidR="00DC5668" w:rsidRDefault="00DC5668" w:rsidP="00DC5668">
      <w:pPr>
        <w:spacing w:after="0"/>
      </w:pPr>
      <w:r>
        <w:t>23</w:t>
      </w:r>
      <w:r w:rsidR="00607F68">
        <w:t xml:space="preserve"> </w:t>
      </w:r>
      <w:r>
        <w:t>R Coffee Corner</w:t>
      </w:r>
      <w:r>
        <w:tab/>
      </w:r>
      <w:r>
        <w:tab/>
        <w:t>Local Option</w:t>
      </w:r>
    </w:p>
    <w:p w:rsidR="00DC5668" w:rsidRDefault="00DC5668" w:rsidP="00DC5668">
      <w:pPr>
        <w:spacing w:after="0"/>
      </w:pPr>
      <w:r>
        <w:t>24</w:t>
      </w:r>
      <w:r w:rsidR="00607F68">
        <w:t xml:space="preserve"> </w:t>
      </w:r>
      <w:r w:rsidRPr="005D4D1A">
        <w:t>Salem Township</w:t>
      </w:r>
      <w:r w:rsidRPr="005D4D1A">
        <w:tab/>
      </w:r>
      <w:r w:rsidRPr="005D4D1A">
        <w:tab/>
        <w:t>renewal 1</w:t>
      </w:r>
      <w:r>
        <w:t xml:space="preserve"> </w:t>
      </w:r>
      <w:r w:rsidRPr="005D4D1A">
        <w:t>mill, cemeteries, 5 years, 2023</w:t>
      </w:r>
    </w:p>
    <w:p w:rsidR="00DC5668" w:rsidRDefault="00DC5668" w:rsidP="00DC5668">
      <w:pPr>
        <w:spacing w:after="0"/>
      </w:pPr>
      <w:r>
        <w:t>25</w:t>
      </w:r>
      <w:r w:rsidR="00607F68">
        <w:t xml:space="preserve"> </w:t>
      </w:r>
      <w:r w:rsidR="00721CEC">
        <w:t>Salem 2 on premi</w:t>
      </w:r>
      <w:bookmarkStart w:id="0" w:name="_GoBack"/>
      <w:bookmarkEnd w:id="0"/>
      <w:r>
        <w:t>se</w:t>
      </w:r>
      <w:r w:rsidR="00607F68">
        <w:tab/>
      </w:r>
      <w:r>
        <w:tab/>
        <w:t>Local Option</w:t>
      </w:r>
    </w:p>
    <w:p w:rsidR="00DC5668" w:rsidRDefault="00DC5668" w:rsidP="00DC5668">
      <w:pPr>
        <w:spacing w:after="0"/>
      </w:pPr>
      <w:r>
        <w:t>26</w:t>
      </w:r>
      <w:r w:rsidR="00607F68">
        <w:t xml:space="preserve"> </w:t>
      </w:r>
      <w:r>
        <w:t>Salem 2 carryout</w:t>
      </w:r>
      <w:r>
        <w:tab/>
      </w:r>
      <w:r>
        <w:tab/>
        <w:t>Local Option</w:t>
      </w:r>
    </w:p>
    <w:p w:rsidR="00DC5668" w:rsidRDefault="00DC5668" w:rsidP="00DC5668">
      <w:pPr>
        <w:spacing w:after="0"/>
      </w:pPr>
      <w:r>
        <w:t>27 Salem 3 on premise</w:t>
      </w:r>
      <w:r>
        <w:tab/>
      </w:r>
      <w:r>
        <w:tab/>
        <w:t>Local Option</w:t>
      </w:r>
    </w:p>
    <w:p w:rsidR="00DC5668" w:rsidRPr="005D4D1A" w:rsidRDefault="00DC5668" w:rsidP="00DC5668">
      <w:pPr>
        <w:spacing w:after="0"/>
      </w:pPr>
      <w:r>
        <w:t>28 Salem 3 carryout</w:t>
      </w:r>
      <w:r>
        <w:tab/>
      </w:r>
      <w:r>
        <w:tab/>
        <w:t>Local Option</w:t>
      </w:r>
    </w:p>
    <w:p w:rsidR="00456A5B" w:rsidRDefault="00456A5B" w:rsidP="00456A5B">
      <w:pPr>
        <w:spacing w:after="0"/>
      </w:pPr>
    </w:p>
    <w:sectPr w:rsidR="00456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A5B"/>
    <w:rsid w:val="000D695D"/>
    <w:rsid w:val="001A5907"/>
    <w:rsid w:val="003870DF"/>
    <w:rsid w:val="00435AC1"/>
    <w:rsid w:val="00456A5B"/>
    <w:rsid w:val="004F3EFC"/>
    <w:rsid w:val="00540C23"/>
    <w:rsid w:val="00607F68"/>
    <w:rsid w:val="00721CEC"/>
    <w:rsid w:val="00DC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B6974BFB</Template>
  <TotalTime>230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Ann Hill</dc:creator>
  <cp:keywords/>
  <dc:description/>
  <cp:lastModifiedBy>Wendy Millinger</cp:lastModifiedBy>
  <cp:revision>2</cp:revision>
  <dcterms:created xsi:type="dcterms:W3CDTF">2022-08-31T14:36:00Z</dcterms:created>
  <dcterms:modified xsi:type="dcterms:W3CDTF">2022-09-21T13:46:00Z</dcterms:modified>
</cp:coreProperties>
</file>