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E36677" w14:textId="1240BB86" w:rsidR="008804F1" w:rsidRPr="008804F1" w:rsidRDefault="001F2597" w:rsidP="00DB5FB2">
      <w:pPr>
        <w:ind w:firstLine="720"/>
        <w:jc w:val="center"/>
      </w:pPr>
      <w:bookmarkStart w:id="0" w:name="_GoBack"/>
      <w:bookmarkEnd w:id="0"/>
      <w:r>
        <w:t>20</w:t>
      </w:r>
      <w:r w:rsidR="00DB5FB2">
        <w:t>22</w:t>
      </w:r>
      <w:r>
        <w:t>-20</w:t>
      </w:r>
      <w:r w:rsidR="00DB5FB2">
        <w:t>26</w:t>
      </w:r>
      <w:r w:rsidR="008804F1">
        <w:t xml:space="preserve"> OTTAWA COUNTY REP</w:t>
      </w:r>
      <w:r w:rsidR="00A1129E">
        <w:t>UBLICAN</w:t>
      </w:r>
      <w:r w:rsidR="003C1BBC">
        <w:t xml:space="preserve"> CENTRAL </w:t>
      </w:r>
      <w:proofErr w:type="gramStart"/>
      <w:r w:rsidR="003C1BBC">
        <w:t xml:space="preserve">COMMITTEE  </w:t>
      </w:r>
      <w:r w:rsidR="004635A8">
        <w:t>Adopted</w:t>
      </w:r>
      <w:proofErr w:type="gramEnd"/>
      <w:r w:rsidR="003C1BBC">
        <w:t xml:space="preserve"> </w:t>
      </w:r>
      <w:r w:rsidR="00150BBB">
        <w:t>0</w:t>
      </w:r>
      <w:r w:rsidR="00DB5FB2">
        <w:t>6</w:t>
      </w:r>
      <w:r w:rsidR="003C1BBC">
        <w:t>/</w:t>
      </w:r>
      <w:r w:rsidR="00DB5FB2">
        <w:t>06</w:t>
      </w:r>
      <w:r w:rsidR="000E6F53">
        <w:t>/</w:t>
      </w:r>
      <w:r w:rsidR="00DB5FB2">
        <w:t>2022</w:t>
      </w:r>
    </w:p>
    <w:tbl>
      <w:tblPr>
        <w:tblW w:w="14638" w:type="dxa"/>
        <w:tblLayout w:type="fixed"/>
        <w:tblCellMar>
          <w:left w:w="54" w:type="dxa"/>
          <w:right w:w="54" w:type="dxa"/>
        </w:tblCellMar>
        <w:tblLook w:val="0080" w:firstRow="0" w:lastRow="0" w:firstColumn="1" w:lastColumn="0" w:noHBand="0" w:noVBand="0"/>
      </w:tblPr>
      <w:tblGrid>
        <w:gridCol w:w="1944"/>
        <w:gridCol w:w="2181"/>
        <w:gridCol w:w="2340"/>
        <w:gridCol w:w="2340"/>
        <w:gridCol w:w="1530"/>
        <w:gridCol w:w="1170"/>
        <w:gridCol w:w="3133"/>
      </w:tblGrid>
      <w:tr w:rsidR="00261167" w14:paraId="15A2D06B" w14:textId="77777777" w:rsidTr="00BC4CFA">
        <w:trPr>
          <w:trHeight w:val="300"/>
        </w:trPr>
        <w:tc>
          <w:tcPr>
            <w:tcW w:w="194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7ADEB0EE" w14:textId="77777777" w:rsidR="00261167" w:rsidRPr="00592286" w:rsidRDefault="00261167">
            <w:pPr>
              <w:widowControl w:val="0"/>
              <w:jc w:val="center"/>
              <w:rPr>
                <w:rFonts w:ascii="Tms Rmn" w:hAnsi="Tms Rmn"/>
                <w:b/>
                <w:sz w:val="20"/>
              </w:rPr>
            </w:pPr>
            <w:r w:rsidRPr="00592286">
              <w:rPr>
                <w:rFonts w:ascii="Tms Rmn" w:hAnsi="Tms Rmn"/>
                <w:b/>
                <w:sz w:val="20"/>
              </w:rPr>
              <w:t>Last Name</w:t>
            </w:r>
          </w:p>
        </w:tc>
        <w:tc>
          <w:tcPr>
            <w:tcW w:w="2181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4C368229" w14:textId="77777777" w:rsidR="00261167" w:rsidRPr="00592286" w:rsidRDefault="00261167">
            <w:pPr>
              <w:widowControl w:val="0"/>
              <w:jc w:val="center"/>
              <w:rPr>
                <w:rFonts w:ascii="Tms Rmn" w:hAnsi="Tms Rmn"/>
                <w:b/>
                <w:sz w:val="20"/>
              </w:rPr>
            </w:pPr>
            <w:r w:rsidRPr="00592286">
              <w:rPr>
                <w:rFonts w:ascii="Tms Rmn" w:hAnsi="Tms Rmn"/>
                <w:b/>
                <w:sz w:val="20"/>
              </w:rPr>
              <w:t>First Name</w:t>
            </w:r>
          </w:p>
        </w:tc>
        <w:tc>
          <w:tcPr>
            <w:tcW w:w="234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622C47B8" w14:textId="77777777" w:rsidR="00261167" w:rsidRPr="00592286" w:rsidRDefault="00261167">
            <w:pPr>
              <w:widowControl w:val="0"/>
              <w:jc w:val="center"/>
              <w:rPr>
                <w:rFonts w:ascii="Tms Rmn" w:hAnsi="Tms Rmn"/>
                <w:b/>
                <w:sz w:val="20"/>
              </w:rPr>
            </w:pPr>
            <w:r w:rsidRPr="00592286">
              <w:rPr>
                <w:rFonts w:ascii="Tms Rmn" w:hAnsi="Tms Rmn"/>
                <w:b/>
                <w:sz w:val="20"/>
              </w:rPr>
              <w:t>Street Address</w:t>
            </w:r>
          </w:p>
        </w:tc>
        <w:tc>
          <w:tcPr>
            <w:tcW w:w="234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57C83C1A" w14:textId="77777777" w:rsidR="00261167" w:rsidRPr="00592286" w:rsidRDefault="00261167">
            <w:pPr>
              <w:widowControl w:val="0"/>
              <w:jc w:val="center"/>
              <w:rPr>
                <w:rFonts w:ascii="Tms Rmn" w:hAnsi="Tms Rmn"/>
                <w:b/>
                <w:sz w:val="20"/>
              </w:rPr>
            </w:pPr>
            <w:r w:rsidRPr="00592286">
              <w:rPr>
                <w:rFonts w:ascii="Tms Rmn" w:hAnsi="Tms Rmn"/>
                <w:b/>
                <w:sz w:val="20"/>
              </w:rPr>
              <w:t>City</w:t>
            </w:r>
          </w:p>
        </w:tc>
        <w:tc>
          <w:tcPr>
            <w:tcW w:w="153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37B69E9E" w14:textId="63B7C6B8" w:rsidR="00261167" w:rsidRPr="00592286" w:rsidRDefault="00261167">
            <w:pPr>
              <w:widowControl w:val="0"/>
              <w:jc w:val="center"/>
              <w:rPr>
                <w:rFonts w:ascii="Tms Rmn" w:hAnsi="Tms Rmn"/>
                <w:b/>
                <w:sz w:val="20"/>
              </w:rPr>
            </w:pPr>
          </w:p>
        </w:tc>
        <w:tc>
          <w:tcPr>
            <w:tcW w:w="117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73EFDFD3" w14:textId="77777777" w:rsidR="00261167" w:rsidRPr="00592286" w:rsidRDefault="00261167">
            <w:pPr>
              <w:widowControl w:val="0"/>
              <w:rPr>
                <w:rFonts w:ascii="Tms Rmn" w:hAnsi="Tms Rmn"/>
                <w:b/>
                <w:sz w:val="20"/>
              </w:rPr>
            </w:pPr>
            <w:r w:rsidRPr="00592286">
              <w:rPr>
                <w:rFonts w:ascii="Tms Rmn" w:hAnsi="Tms Rmn"/>
                <w:b/>
                <w:sz w:val="20"/>
              </w:rPr>
              <w:t>Precinct</w:t>
            </w:r>
          </w:p>
        </w:tc>
        <w:tc>
          <w:tcPr>
            <w:tcW w:w="3133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546A85FB" w14:textId="404B2DEF" w:rsidR="00261167" w:rsidRPr="00592286" w:rsidRDefault="00C22E7B">
            <w:pPr>
              <w:widowControl w:val="0"/>
              <w:jc w:val="center"/>
              <w:rPr>
                <w:rFonts w:ascii="Tms Rmn" w:hAnsi="Tms Rmn"/>
                <w:b/>
                <w:sz w:val="20"/>
              </w:rPr>
            </w:pPr>
            <w:r>
              <w:rPr>
                <w:rFonts w:ascii="Tms Rmn" w:hAnsi="Tms Rmn"/>
                <w:b/>
                <w:sz w:val="20"/>
              </w:rPr>
              <w:t>E-Mail</w:t>
            </w:r>
          </w:p>
        </w:tc>
      </w:tr>
      <w:tr w:rsidR="00261167" w14:paraId="142307D6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4904DB" w14:textId="7AA14573" w:rsidR="00261167" w:rsidRDefault="00C32446" w:rsidP="00384AAB">
            <w:pPr>
              <w:widowControl w:val="0"/>
              <w:jc w:val="both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*</w:t>
            </w:r>
            <w:r w:rsidR="00324309">
              <w:rPr>
                <w:rFonts w:ascii="Tms Rmn" w:hAnsi="Tms Rmn"/>
                <w:sz w:val="20"/>
              </w:rPr>
              <w:t>Mann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4BF7FC" w14:textId="77777777" w:rsidR="00261167" w:rsidRDefault="00324309" w:rsidP="00E3752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Ann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7561C1" w14:textId="77777777" w:rsidR="00261167" w:rsidRPr="0091126A" w:rsidRDefault="00796C82" w:rsidP="00E37526">
            <w:pPr>
              <w:widowControl w:val="0"/>
              <w:jc w:val="center"/>
              <w:rPr>
                <w:rFonts w:ascii="Tms Rmn" w:hAnsi="Tms Rmn"/>
                <w:sz w:val="20"/>
                <w:szCs w:val="20"/>
              </w:rPr>
            </w:pPr>
            <w:r w:rsidRPr="0091126A">
              <w:rPr>
                <w:rFonts w:ascii="Tms Rmn" w:hAnsi="Tms Rmn"/>
                <w:sz w:val="20"/>
                <w:szCs w:val="20"/>
              </w:rPr>
              <w:t>4754 N. Genoa Clay Center Rd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33EF79" w14:textId="1DECD81E" w:rsidR="00261167" w:rsidRDefault="00A94710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Martin</w:t>
            </w:r>
            <w:r w:rsidR="0076615E">
              <w:rPr>
                <w:rFonts w:ascii="Tms Rmn" w:hAnsi="Tms Rmn"/>
                <w:sz w:val="20"/>
              </w:rPr>
              <w:t>,</w:t>
            </w:r>
            <w:r>
              <w:rPr>
                <w:rFonts w:ascii="Tms Rmn" w:hAnsi="Tms Rmn"/>
                <w:sz w:val="20"/>
              </w:rPr>
              <w:t xml:space="preserve"> OH</w:t>
            </w:r>
            <w:r w:rsidR="00796C82">
              <w:rPr>
                <w:rFonts w:ascii="Tms Rmn" w:hAnsi="Tms Rmn"/>
                <w:sz w:val="20"/>
              </w:rPr>
              <w:t xml:space="preserve"> 43445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76BDEF" w14:textId="1C4F628E" w:rsidR="00261167" w:rsidRDefault="00261167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6176E1" w14:textId="77777777" w:rsidR="007B4D01" w:rsidRPr="00B0333A" w:rsidRDefault="000516ED" w:rsidP="00E37526">
            <w:pPr>
              <w:widowControl w:val="0"/>
              <w:jc w:val="center"/>
              <w:rPr>
                <w:rFonts w:ascii="Tms Rmn" w:hAnsi="Tms Rmn"/>
                <w:color w:val="000000" w:themeColor="text1"/>
                <w:sz w:val="20"/>
              </w:rPr>
            </w:pPr>
            <w:r w:rsidRPr="007624C6">
              <w:rPr>
                <w:rFonts w:ascii="Tms Rmn" w:hAnsi="Tms Rmn"/>
                <w:sz w:val="20"/>
              </w:rPr>
              <w:t>Allen 2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1A75B8" w14:textId="77777777" w:rsidR="006B53D0" w:rsidRDefault="00AB205E" w:rsidP="006B53D0">
            <w:pPr>
              <w:widowControl w:val="0"/>
              <w:jc w:val="right"/>
              <w:rPr>
                <w:rFonts w:ascii="Tms Rmn" w:hAnsi="Tms Rmn"/>
                <w:sz w:val="20"/>
              </w:rPr>
            </w:pPr>
            <w:hyperlink r:id="rId7" w:history="1">
              <w:r w:rsidR="006B53D0" w:rsidRPr="00F01938">
                <w:rPr>
                  <w:rStyle w:val="Hyperlink"/>
                  <w:rFonts w:ascii="Tms Rmn" w:hAnsi="Tms Rmn"/>
                  <w:sz w:val="20"/>
                </w:rPr>
                <w:t>ann@manntechnologies.com</w:t>
              </w:r>
            </w:hyperlink>
          </w:p>
        </w:tc>
      </w:tr>
      <w:tr w:rsidR="00261167" w14:paraId="1A0A2EED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F0571D" w14:textId="2CC03F42" w:rsidR="00261167" w:rsidRPr="00AD4291" w:rsidRDefault="00587083" w:rsidP="00320336">
            <w:pPr>
              <w:widowControl w:val="0"/>
              <w:rPr>
                <w:rFonts w:ascii="Tms Rmn" w:hAnsi="Tms Rmn"/>
                <w:color w:val="FF0000"/>
                <w:sz w:val="20"/>
              </w:rPr>
            </w:pPr>
            <w:r w:rsidRPr="00AD4291">
              <w:rPr>
                <w:rFonts w:ascii="Tms Rmn" w:hAnsi="Tms Rmn"/>
                <w:color w:val="000000" w:themeColor="text1"/>
                <w:sz w:val="20"/>
              </w:rPr>
              <w:t xml:space="preserve">Cranfield 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4ABA1F" w14:textId="096AB460" w:rsidR="00261167" w:rsidRPr="00AD4291" w:rsidRDefault="00587083" w:rsidP="00E37526">
            <w:pPr>
              <w:widowControl w:val="0"/>
              <w:rPr>
                <w:rFonts w:ascii="Tms Rmn" w:hAnsi="Tms Rmn"/>
                <w:sz w:val="20"/>
              </w:rPr>
            </w:pPr>
            <w:r w:rsidRPr="00AD4291">
              <w:rPr>
                <w:rFonts w:ascii="Tms Rmn" w:hAnsi="Tms Rmn"/>
                <w:sz w:val="20"/>
              </w:rPr>
              <w:t>Fran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D2EEC9" w14:textId="2EE4C6BA" w:rsidR="00261167" w:rsidRPr="00AD4291" w:rsidRDefault="00587083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 w:rsidRPr="00AD4291">
              <w:rPr>
                <w:rFonts w:ascii="Tms Rmn" w:hAnsi="Tms Rmn"/>
                <w:sz w:val="20"/>
              </w:rPr>
              <w:t>20978 West Toledo Street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1F5F5A" w14:textId="49535B92" w:rsidR="00261167" w:rsidRPr="00AD4291" w:rsidRDefault="00587083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 w:rsidRPr="00AD4291">
              <w:rPr>
                <w:rFonts w:ascii="Tms Rmn" w:hAnsi="Tms Rmn"/>
                <w:sz w:val="20"/>
              </w:rPr>
              <w:t>Williston</w:t>
            </w:r>
            <w:r w:rsidR="0076615E">
              <w:rPr>
                <w:rFonts w:ascii="Tms Rmn" w:hAnsi="Tms Rmn"/>
                <w:sz w:val="20"/>
              </w:rPr>
              <w:t>,</w:t>
            </w:r>
            <w:r w:rsidRPr="00AD4291">
              <w:rPr>
                <w:rFonts w:ascii="Tms Rmn" w:hAnsi="Tms Rmn"/>
                <w:sz w:val="20"/>
              </w:rPr>
              <w:t xml:space="preserve"> OH  </w:t>
            </w:r>
            <w:r w:rsidR="00C474B1" w:rsidRPr="00AD4291">
              <w:rPr>
                <w:rFonts w:ascii="Tms Rmn" w:hAnsi="Tms Rmn"/>
                <w:sz w:val="20"/>
              </w:rPr>
              <w:t>43468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99BA5D" w14:textId="2C848FAB" w:rsidR="00261167" w:rsidRPr="00AD4291" w:rsidRDefault="00261167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8F643E" w14:textId="1632DCC5" w:rsidR="00261167" w:rsidRPr="00AD4291" w:rsidRDefault="00A14406" w:rsidP="00E37526">
            <w:pPr>
              <w:widowControl w:val="0"/>
              <w:jc w:val="center"/>
              <w:rPr>
                <w:rFonts w:ascii="Tms Rmn" w:hAnsi="Tms Rmn"/>
                <w:color w:val="000000" w:themeColor="text1"/>
                <w:sz w:val="20"/>
              </w:rPr>
            </w:pPr>
            <w:r w:rsidRPr="00AD4291">
              <w:rPr>
                <w:rFonts w:ascii="Tms Rmn" w:hAnsi="Tms Rmn"/>
                <w:color w:val="000000" w:themeColor="text1"/>
                <w:sz w:val="20"/>
              </w:rPr>
              <w:t>Allen 3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056BEC" w14:textId="2ABA1B22" w:rsidR="009B7AB8" w:rsidRPr="00AD4291" w:rsidRDefault="00AB205E" w:rsidP="006305BC">
            <w:pPr>
              <w:widowControl w:val="0"/>
              <w:jc w:val="right"/>
              <w:rPr>
                <w:rFonts w:ascii="Tms Rmn" w:hAnsi="Tms Rmn"/>
                <w:sz w:val="20"/>
              </w:rPr>
            </w:pPr>
            <w:hyperlink r:id="rId8" w:history="1">
              <w:r w:rsidR="00587083" w:rsidRPr="00AD4291">
                <w:rPr>
                  <w:rStyle w:val="Hyperlink"/>
                  <w:rFonts w:ascii="Tms Rmn" w:hAnsi="Tms Rmn"/>
                  <w:sz w:val="20"/>
                </w:rPr>
                <w:t>f.j.cranfield@gmail.com</w:t>
              </w:r>
            </w:hyperlink>
            <w:r w:rsidR="00565F9B" w:rsidRPr="00AD4291">
              <w:rPr>
                <w:rFonts w:ascii="Tms Rmn" w:hAnsi="Tms Rmn"/>
                <w:sz w:val="20"/>
              </w:rPr>
              <w:t xml:space="preserve">  </w:t>
            </w:r>
          </w:p>
        </w:tc>
      </w:tr>
      <w:tr w:rsidR="00261167" w14:paraId="6C1D727B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B70D0C" w14:textId="46C9A2F4" w:rsidR="00261167" w:rsidRPr="004962F3" w:rsidRDefault="004962F3" w:rsidP="00320336">
            <w:pPr>
              <w:widowControl w:val="0"/>
              <w:rPr>
                <w:rFonts w:ascii="Tms Rmn" w:hAnsi="Tms Rmn"/>
                <w:color w:val="FF0000"/>
                <w:sz w:val="20"/>
              </w:rPr>
            </w:pPr>
            <w:r>
              <w:rPr>
                <w:rFonts w:ascii="Tms Rmn" w:hAnsi="Tms Rmn"/>
                <w:color w:val="FF0000"/>
                <w:sz w:val="20"/>
              </w:rPr>
              <w:t>Vacant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7C3BC1" w14:textId="252A2EB7" w:rsidR="00261167" w:rsidRDefault="00261167" w:rsidP="00E37526">
            <w:pPr>
              <w:widowControl w:val="0"/>
              <w:rPr>
                <w:rFonts w:ascii="Tms Rmn" w:hAnsi="Tms Rmn"/>
                <w:sz w:val="20"/>
              </w:rPr>
            </w:pP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0D565E" w14:textId="5E4EF773" w:rsidR="00261167" w:rsidRDefault="00261167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B74CB5" w14:textId="1677CFDF" w:rsidR="00261167" w:rsidRDefault="00261167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069F8E" w14:textId="0D6E505E" w:rsidR="00615CC7" w:rsidRDefault="00615CC7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2408B0" w14:textId="4B761FF7" w:rsidR="00261167" w:rsidRPr="00B0333A" w:rsidRDefault="004962F3" w:rsidP="00E37526">
            <w:pPr>
              <w:widowControl w:val="0"/>
              <w:jc w:val="center"/>
              <w:rPr>
                <w:rFonts w:ascii="Tms Rmn" w:hAnsi="Tms Rmn"/>
                <w:color w:val="000000" w:themeColor="text1"/>
                <w:sz w:val="20"/>
              </w:rPr>
            </w:pPr>
            <w:r>
              <w:rPr>
                <w:rFonts w:ascii="Tms Rmn" w:hAnsi="Tms Rmn"/>
                <w:color w:val="000000" w:themeColor="text1"/>
                <w:sz w:val="20"/>
              </w:rPr>
              <w:t>Allen 4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6E3CC0" w14:textId="1ABE9CA9" w:rsidR="006B53D0" w:rsidRDefault="006B53D0" w:rsidP="006B53D0">
            <w:pPr>
              <w:widowControl w:val="0"/>
              <w:jc w:val="right"/>
              <w:rPr>
                <w:rFonts w:ascii="Tms Rmn" w:hAnsi="Tms Rmn"/>
                <w:sz w:val="20"/>
              </w:rPr>
            </w:pPr>
          </w:p>
        </w:tc>
      </w:tr>
      <w:tr w:rsidR="00091DFF" w14:paraId="275DEC1A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BDC5A1" w14:textId="17F245AD" w:rsidR="00972C8E" w:rsidRPr="00320336" w:rsidRDefault="00C32446" w:rsidP="00320336">
            <w:pPr>
              <w:widowControl w:val="0"/>
              <w:rPr>
                <w:rFonts w:ascii="Tms Rmn" w:hAnsi="Tms Rmn"/>
                <w:color w:val="FF0000"/>
                <w:sz w:val="20"/>
              </w:rPr>
            </w:pPr>
            <w:r>
              <w:rPr>
                <w:rFonts w:ascii="Tms Rmn" w:hAnsi="Tms Rmn"/>
                <w:sz w:val="20"/>
              </w:rPr>
              <w:t>*</w:t>
            </w:r>
            <w:proofErr w:type="spellStart"/>
            <w:r w:rsidR="0001612F" w:rsidRPr="00320336">
              <w:rPr>
                <w:rFonts w:ascii="Tms Rmn" w:hAnsi="Tms Rmn"/>
                <w:sz w:val="20"/>
              </w:rPr>
              <w:t>Fourman</w:t>
            </w:r>
            <w:proofErr w:type="spellEnd"/>
            <w:r w:rsidR="00320336">
              <w:rPr>
                <w:rFonts w:ascii="Tms Rmn" w:hAnsi="Tms Rmn"/>
                <w:sz w:val="20"/>
              </w:rPr>
              <w:t xml:space="preserve"> 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538F86" w14:textId="77777777" w:rsidR="00091DFF" w:rsidRDefault="0001612F" w:rsidP="00E3752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Kimberly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B5DFF2" w14:textId="77777777" w:rsidR="00091DFF" w:rsidRDefault="00051913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 xml:space="preserve">990 S. </w:t>
            </w:r>
            <w:proofErr w:type="spellStart"/>
            <w:r>
              <w:rPr>
                <w:rFonts w:ascii="Tms Rmn" w:hAnsi="Tms Rmn"/>
                <w:sz w:val="20"/>
              </w:rPr>
              <w:t>Wonnell</w:t>
            </w:r>
            <w:proofErr w:type="spellEnd"/>
            <w:r>
              <w:rPr>
                <w:rFonts w:ascii="Tms Rmn" w:hAnsi="Tms Rmn"/>
                <w:sz w:val="20"/>
              </w:rPr>
              <w:t xml:space="preserve"> Rd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5D1FB4" w14:textId="695B662F" w:rsidR="00091DFF" w:rsidRDefault="00051913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Port Clinton</w:t>
            </w:r>
            <w:r w:rsidR="0076615E">
              <w:rPr>
                <w:rFonts w:ascii="Tms Rmn" w:hAnsi="Tms Rmn"/>
                <w:sz w:val="20"/>
              </w:rPr>
              <w:t>,</w:t>
            </w:r>
            <w:r>
              <w:rPr>
                <w:rFonts w:ascii="Tms Rmn" w:hAnsi="Tms Rmn"/>
                <w:sz w:val="20"/>
              </w:rPr>
              <w:t xml:space="preserve"> OH 43452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961F99" w14:textId="748861CB" w:rsidR="00091DFF" w:rsidRDefault="00091DFF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46F6F1" w14:textId="30ADB6EC" w:rsidR="00091DFF" w:rsidRPr="00B0333A" w:rsidRDefault="00091DFF" w:rsidP="00E37526">
            <w:pPr>
              <w:widowControl w:val="0"/>
              <w:jc w:val="center"/>
              <w:rPr>
                <w:rFonts w:ascii="Tms Rmn" w:hAnsi="Tms Rmn"/>
                <w:color w:val="000000" w:themeColor="text1"/>
                <w:sz w:val="20"/>
              </w:rPr>
            </w:pPr>
            <w:r w:rsidRPr="00B0333A">
              <w:rPr>
                <w:rFonts w:ascii="Tms Rmn" w:hAnsi="Tms Rmn"/>
                <w:color w:val="000000" w:themeColor="text1"/>
                <w:sz w:val="20"/>
              </w:rPr>
              <w:t>Bay</w:t>
            </w:r>
            <w:r w:rsidR="009C5113">
              <w:rPr>
                <w:rFonts w:ascii="Tms Rmn" w:hAnsi="Tms Rmn"/>
                <w:color w:val="000000" w:themeColor="text1"/>
                <w:sz w:val="20"/>
              </w:rPr>
              <w:t xml:space="preserve"> 1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7C4488" w14:textId="62F62ED6" w:rsidR="00B4023B" w:rsidRDefault="00051913" w:rsidP="00B4023B">
            <w:pPr>
              <w:widowControl w:val="0"/>
              <w:jc w:val="right"/>
              <w:rPr>
                <w:rFonts w:ascii="Tms Rmn" w:hAnsi="Tms Rmn"/>
                <w:color w:val="0000FF"/>
                <w:sz w:val="20"/>
                <w:u w:val="single"/>
              </w:rPr>
            </w:pPr>
            <w:r>
              <w:rPr>
                <w:rFonts w:ascii="Tms Rmn" w:hAnsi="Tms Rmn"/>
                <w:color w:val="0000FF"/>
                <w:sz w:val="20"/>
                <w:u w:val="single"/>
              </w:rPr>
              <w:t>kimberlya</w:t>
            </w:r>
            <w:r w:rsidR="001245B1">
              <w:rPr>
                <w:rFonts w:ascii="Tms Rmn" w:hAnsi="Tms Rmn"/>
                <w:color w:val="0000FF"/>
                <w:sz w:val="20"/>
                <w:u w:val="single"/>
              </w:rPr>
              <w:t>fourman@gmail.com</w:t>
            </w:r>
          </w:p>
        </w:tc>
      </w:tr>
      <w:tr w:rsidR="00F72FFD" w14:paraId="40A4AF89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375AFD" w14:textId="683DF912" w:rsidR="00F72FFD" w:rsidRPr="007A0286" w:rsidRDefault="00C32446" w:rsidP="00320336">
            <w:pPr>
              <w:widowControl w:val="0"/>
              <w:rPr>
                <w:rFonts w:ascii="Tms Rmn" w:hAnsi="Tms Rmn"/>
                <w:color w:val="FF0000"/>
                <w:sz w:val="20"/>
              </w:rPr>
            </w:pPr>
            <w:r>
              <w:rPr>
                <w:rFonts w:ascii="Tms Rmn" w:hAnsi="Tms Rmn"/>
                <w:color w:val="000000" w:themeColor="text1"/>
                <w:sz w:val="20"/>
              </w:rPr>
              <w:t>*</w:t>
            </w:r>
            <w:r w:rsidR="00ED2F57" w:rsidRPr="007A0286">
              <w:rPr>
                <w:rFonts w:ascii="Tms Rmn" w:hAnsi="Tms Rmn"/>
                <w:color w:val="000000" w:themeColor="text1"/>
                <w:sz w:val="20"/>
              </w:rPr>
              <w:t xml:space="preserve">Widmer 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AA88EE" w14:textId="62F53E5F" w:rsidR="00F72FFD" w:rsidRPr="007A0286" w:rsidRDefault="00ED2F57" w:rsidP="00E37526">
            <w:pPr>
              <w:widowControl w:val="0"/>
              <w:rPr>
                <w:rFonts w:ascii="Tms Rmn" w:hAnsi="Tms Rmn"/>
                <w:sz w:val="20"/>
              </w:rPr>
            </w:pPr>
            <w:r w:rsidRPr="007A0286">
              <w:rPr>
                <w:rFonts w:ascii="Tms Rmn" w:hAnsi="Tms Rmn"/>
                <w:sz w:val="20"/>
              </w:rPr>
              <w:t>Jennifer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53F751" w14:textId="2A1769A4" w:rsidR="00F72FFD" w:rsidRPr="007A0286" w:rsidRDefault="00ED2F57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 w:rsidRPr="007A0286">
              <w:rPr>
                <w:rFonts w:ascii="Tms Rmn" w:hAnsi="Tms Rmn"/>
                <w:sz w:val="20"/>
              </w:rPr>
              <w:t>3280 Graytown Road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43A4A2" w14:textId="6DFACB17" w:rsidR="00F72FFD" w:rsidRPr="007A0286" w:rsidRDefault="00ED2F57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 w:rsidRPr="007A0286">
              <w:rPr>
                <w:rFonts w:ascii="Tms Rmn" w:hAnsi="Tms Rmn"/>
                <w:sz w:val="20"/>
              </w:rPr>
              <w:t>Graytown, OH 43432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0FBC43" w14:textId="2F1C9E4F" w:rsidR="00F72FFD" w:rsidRPr="007A0286" w:rsidRDefault="00F72FFD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B60EEA" w14:textId="77777777" w:rsidR="00F72FFD" w:rsidRPr="007A0286" w:rsidRDefault="00F72FFD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 w:rsidRPr="007A0286">
              <w:rPr>
                <w:rFonts w:ascii="Tms Rmn" w:hAnsi="Tms Rmn"/>
                <w:sz w:val="20"/>
              </w:rPr>
              <w:t>Benton 2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66DFCD" w14:textId="7954BF5E" w:rsidR="00F72FFD" w:rsidRPr="007A0286" w:rsidRDefault="00ED2F57" w:rsidP="00ED2F57">
            <w:pPr>
              <w:widowControl w:val="0"/>
              <w:jc w:val="right"/>
              <w:rPr>
                <w:rStyle w:val="Hyperlink"/>
                <w:rFonts w:ascii="Tms Rmn" w:hAnsi="Tms Rmn"/>
                <w:sz w:val="20"/>
              </w:rPr>
            </w:pPr>
            <w:r w:rsidRPr="007A0286">
              <w:rPr>
                <w:rStyle w:val="Hyperlink"/>
                <w:rFonts w:ascii="Tms Rmn" w:hAnsi="Tms Rmn"/>
                <w:sz w:val="20"/>
              </w:rPr>
              <w:t>jentoes81@gmail.com</w:t>
            </w:r>
          </w:p>
        </w:tc>
      </w:tr>
      <w:tr w:rsidR="00F72FFD" w14:paraId="2D02A64F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EF028D" w14:textId="407D430E" w:rsidR="00F72FFD" w:rsidRDefault="00320336" w:rsidP="00320336">
            <w:pPr>
              <w:widowControl w:val="0"/>
              <w:ind w:left="-9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 xml:space="preserve">  </w:t>
            </w:r>
            <w:r w:rsidR="00F72FFD">
              <w:rPr>
                <w:rFonts w:ascii="Tms Rmn" w:hAnsi="Tms Rmn"/>
                <w:sz w:val="20"/>
              </w:rPr>
              <w:t>Lowe</w:t>
            </w:r>
            <w:r>
              <w:rPr>
                <w:rFonts w:ascii="Tms Rmn" w:hAnsi="Tms Rmn"/>
                <w:sz w:val="20"/>
              </w:rPr>
              <w:t xml:space="preserve"> 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417E4A" w14:textId="77777777" w:rsidR="00F72FFD" w:rsidRDefault="00F72FFD" w:rsidP="00E3752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Terry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96B705" w14:textId="77777777" w:rsidR="00F72FFD" w:rsidRDefault="00F72FFD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 xml:space="preserve">4285 N. </w:t>
            </w:r>
            <w:proofErr w:type="spellStart"/>
            <w:r>
              <w:rPr>
                <w:rFonts w:ascii="Tms Rmn" w:hAnsi="Tms Rmn"/>
                <w:sz w:val="20"/>
              </w:rPr>
              <w:t>Lickert</w:t>
            </w:r>
            <w:proofErr w:type="spellEnd"/>
            <w:r>
              <w:rPr>
                <w:rFonts w:ascii="Tms Rmn" w:hAnsi="Tms Rmn"/>
                <w:sz w:val="20"/>
              </w:rPr>
              <w:t>-Harder Rd.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F8285E" w14:textId="77777777" w:rsidR="00F72FFD" w:rsidRDefault="00F72FFD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Graytown OH 43432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3140D7" w14:textId="77F21663" w:rsidR="00F72FFD" w:rsidRDefault="00F72FFD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9155C5" w14:textId="77777777" w:rsidR="00F72FFD" w:rsidRDefault="00F72FFD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 w:rsidRPr="00B22EF2">
              <w:rPr>
                <w:rFonts w:ascii="Tms Rmn" w:hAnsi="Tms Rmn"/>
                <w:sz w:val="20"/>
              </w:rPr>
              <w:t>Benton 3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941BFD" w14:textId="151F8629" w:rsidR="006B147E" w:rsidRPr="006B147E" w:rsidRDefault="00AB205E" w:rsidP="006B147E">
            <w:pPr>
              <w:widowControl w:val="0"/>
              <w:jc w:val="right"/>
              <w:rPr>
                <w:rFonts w:ascii="Tms Rmn" w:hAnsi="Tms Rmn"/>
                <w:sz w:val="20"/>
              </w:rPr>
            </w:pPr>
            <w:hyperlink r:id="rId9" w:history="1">
              <w:r w:rsidR="006B147E" w:rsidRPr="001925CA">
                <w:rPr>
                  <w:rStyle w:val="Hyperlink"/>
                  <w:rFonts w:ascii="Tms Rmn" w:hAnsi="Tms Rmn"/>
                  <w:sz w:val="20"/>
                </w:rPr>
                <w:t>tlowe@amplex.net</w:t>
              </w:r>
            </w:hyperlink>
          </w:p>
        </w:tc>
      </w:tr>
      <w:tr w:rsidR="00F72FFD" w14:paraId="03F15869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B2DFAB" w14:textId="6CD6B626" w:rsidR="00F72FFD" w:rsidRPr="00A72DD4" w:rsidRDefault="00A72DD4" w:rsidP="00320336">
            <w:pPr>
              <w:widowControl w:val="0"/>
              <w:rPr>
                <w:rFonts w:ascii="Tms Rmn" w:hAnsi="Tms Rmn"/>
                <w:color w:val="000000" w:themeColor="text1"/>
                <w:sz w:val="20"/>
              </w:rPr>
            </w:pPr>
            <w:r w:rsidRPr="00A72DD4">
              <w:rPr>
                <w:rFonts w:ascii="Tms Rmn" w:hAnsi="Tms Rmn"/>
                <w:color w:val="000000" w:themeColor="text1"/>
                <w:sz w:val="20"/>
              </w:rPr>
              <w:t>DeLuca</w:t>
            </w:r>
            <w:r w:rsidR="00774221">
              <w:rPr>
                <w:rFonts w:ascii="Tms Rmn" w:hAnsi="Tms Rmn"/>
                <w:color w:val="000000" w:themeColor="text1"/>
                <w:sz w:val="20"/>
              </w:rPr>
              <w:t xml:space="preserve"> 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3B7B16" w14:textId="6E62F619" w:rsidR="00F72FFD" w:rsidRPr="00A72DD4" w:rsidRDefault="00A72DD4" w:rsidP="00E37526">
            <w:pPr>
              <w:widowControl w:val="0"/>
              <w:rPr>
                <w:rFonts w:ascii="Tms Rmn" w:hAnsi="Tms Rmn"/>
                <w:color w:val="000000" w:themeColor="text1"/>
                <w:sz w:val="20"/>
              </w:rPr>
            </w:pPr>
            <w:r w:rsidRPr="00A72DD4">
              <w:rPr>
                <w:rFonts w:ascii="Tms Rmn" w:hAnsi="Tms Rmn"/>
                <w:color w:val="000000" w:themeColor="text1"/>
                <w:sz w:val="20"/>
              </w:rPr>
              <w:t>Philip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EDDE47" w14:textId="14D29660" w:rsidR="00F72FFD" w:rsidRDefault="00A72DD4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11080 W. Toussaint Portage Road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74F0C1" w14:textId="67A5A977" w:rsidR="00F72FFD" w:rsidRDefault="00A72DD4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Oak Harbor, OH 43449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450756" w14:textId="1D51BE11" w:rsidR="00F72FFD" w:rsidRDefault="00F72FFD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37454F" w14:textId="77777777" w:rsidR="00F72FFD" w:rsidRPr="00B0333A" w:rsidRDefault="00F72FFD" w:rsidP="00E37526">
            <w:pPr>
              <w:widowControl w:val="0"/>
              <w:jc w:val="center"/>
              <w:rPr>
                <w:rFonts w:ascii="Tms Rmn" w:hAnsi="Tms Rmn"/>
                <w:color w:val="000000" w:themeColor="text1"/>
                <w:sz w:val="20"/>
              </w:rPr>
            </w:pPr>
            <w:r w:rsidRPr="00B0333A">
              <w:rPr>
                <w:rFonts w:ascii="Tms Rmn" w:hAnsi="Tms Rmn"/>
                <w:color w:val="000000" w:themeColor="text1"/>
                <w:sz w:val="20"/>
              </w:rPr>
              <w:t>Carroll 1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F9045D" w14:textId="4BE5133D" w:rsidR="00F72FFD" w:rsidRDefault="00AB205E" w:rsidP="00A72DD4">
            <w:pPr>
              <w:widowControl w:val="0"/>
              <w:jc w:val="right"/>
              <w:rPr>
                <w:rFonts w:ascii="Tms Rmn" w:hAnsi="Tms Rmn"/>
                <w:sz w:val="20"/>
              </w:rPr>
            </w:pPr>
            <w:hyperlink r:id="rId10" w:history="1">
              <w:r w:rsidR="00A72DD4">
                <w:rPr>
                  <w:rStyle w:val="Hyperlink"/>
                  <w:rFonts w:ascii="Tms Rmn" w:hAnsi="Tms Rmn"/>
                  <w:sz w:val="20"/>
                </w:rPr>
                <w:t>deputydog6243@gmail.com</w:t>
              </w:r>
            </w:hyperlink>
          </w:p>
          <w:p w14:paraId="7D6AC415" w14:textId="46306E01" w:rsidR="00A72DD4" w:rsidRPr="00C72DDC" w:rsidRDefault="00A72DD4" w:rsidP="00A72DD4">
            <w:pPr>
              <w:widowControl w:val="0"/>
              <w:jc w:val="right"/>
              <w:rPr>
                <w:rFonts w:ascii="Tms Rmn" w:hAnsi="Tms Rmn"/>
                <w:color w:val="FF0000"/>
                <w:sz w:val="20"/>
              </w:rPr>
            </w:pPr>
          </w:p>
        </w:tc>
      </w:tr>
      <w:tr w:rsidR="00F72FFD" w14:paraId="43C7ED4C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D97482" w14:textId="2C890906" w:rsidR="00F72FFD" w:rsidRPr="006E7E4C" w:rsidRDefault="00C32446" w:rsidP="00320336">
            <w:pPr>
              <w:widowControl w:val="0"/>
              <w:rPr>
                <w:rFonts w:ascii="Tms Rmn" w:hAnsi="Tms Rmn"/>
                <w:color w:val="000000" w:themeColor="text1"/>
                <w:sz w:val="20"/>
              </w:rPr>
            </w:pPr>
            <w:r>
              <w:rPr>
                <w:rFonts w:ascii="Tms Rmn" w:hAnsi="Tms Rmn"/>
                <w:color w:val="000000" w:themeColor="text1"/>
                <w:sz w:val="20"/>
              </w:rPr>
              <w:t>*</w:t>
            </w:r>
            <w:r w:rsidR="006E7E4C" w:rsidRPr="006E7E4C">
              <w:rPr>
                <w:rFonts w:ascii="Tms Rmn" w:hAnsi="Tms Rmn"/>
                <w:color w:val="000000" w:themeColor="text1"/>
                <w:sz w:val="20"/>
              </w:rPr>
              <w:t>Amos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577A31" w14:textId="52F5A93E" w:rsidR="00F72FFD" w:rsidRPr="00972C8E" w:rsidRDefault="006E7E4C" w:rsidP="00E3752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Linda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F770E8" w14:textId="31BC4BC9" w:rsidR="00F72FFD" w:rsidRDefault="006E7E4C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8197 West Division Street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B35C96" w14:textId="2EE9EB8C" w:rsidR="00F72FFD" w:rsidRDefault="006E7E4C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Oak Harbor, OH 43449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F393FA" w14:textId="63F54D71" w:rsidR="00F72FFD" w:rsidRDefault="00F72FFD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809B1C" w14:textId="77777777" w:rsidR="00F72FFD" w:rsidRPr="00B0333A" w:rsidRDefault="00F72FFD" w:rsidP="00E37526">
            <w:pPr>
              <w:widowControl w:val="0"/>
              <w:jc w:val="center"/>
              <w:rPr>
                <w:rFonts w:ascii="Tms Rmn" w:hAnsi="Tms Rmn"/>
                <w:color w:val="000000" w:themeColor="text1"/>
                <w:sz w:val="20"/>
              </w:rPr>
            </w:pPr>
            <w:r w:rsidRPr="00B0333A">
              <w:rPr>
                <w:rFonts w:ascii="Tms Rmn" w:hAnsi="Tms Rmn"/>
                <w:color w:val="000000" w:themeColor="text1"/>
                <w:sz w:val="20"/>
              </w:rPr>
              <w:t>Carroll 2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CB7158" w14:textId="5A4A6E54" w:rsidR="007706B8" w:rsidRPr="007706B8" w:rsidRDefault="00AB205E" w:rsidP="007706B8">
            <w:pPr>
              <w:widowControl w:val="0"/>
              <w:jc w:val="right"/>
              <w:rPr>
                <w:rFonts w:ascii="Tms Rmn" w:hAnsi="Tms Rmn"/>
                <w:sz w:val="20"/>
              </w:rPr>
            </w:pPr>
            <w:hyperlink r:id="rId11" w:history="1">
              <w:r w:rsidR="007706B8" w:rsidRPr="00906B96">
                <w:rPr>
                  <w:rStyle w:val="Hyperlink"/>
                  <w:rFonts w:ascii="Tms Rmn" w:hAnsi="Tms Rmn"/>
                  <w:sz w:val="20"/>
                </w:rPr>
                <w:t>linda.amos@me.com</w:t>
              </w:r>
            </w:hyperlink>
          </w:p>
        </w:tc>
      </w:tr>
      <w:tr w:rsidR="00F72FFD" w14:paraId="2810587C" w14:textId="77777777" w:rsidTr="00C1146E">
        <w:trPr>
          <w:trHeight w:val="345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E75C84" w14:textId="6087CA8D" w:rsidR="00F72FFD" w:rsidRDefault="00F72FFD" w:rsidP="0032033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DeLuc</w:t>
            </w:r>
            <w:r w:rsidR="007706B8">
              <w:rPr>
                <w:rFonts w:ascii="Tms Rmn" w:hAnsi="Tms Rmn"/>
                <w:sz w:val="20"/>
              </w:rPr>
              <w:t>a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D520FA" w14:textId="77777777" w:rsidR="00F72FFD" w:rsidRDefault="00F72FFD" w:rsidP="00E37526">
            <w:pPr>
              <w:widowControl w:val="0"/>
              <w:rPr>
                <w:rFonts w:ascii="Tms Rmn" w:hAnsi="Tms Rmn"/>
                <w:sz w:val="20"/>
              </w:rPr>
            </w:pPr>
            <w:proofErr w:type="spellStart"/>
            <w:r>
              <w:rPr>
                <w:rFonts w:ascii="Tms Rmn" w:hAnsi="Tms Rmn"/>
                <w:sz w:val="20"/>
              </w:rPr>
              <w:t>Antonette</w:t>
            </w:r>
            <w:proofErr w:type="spellEnd"/>
            <w:r w:rsidR="00E37526">
              <w:rPr>
                <w:rFonts w:ascii="Tms Rmn" w:hAnsi="Tms Rmn"/>
                <w:sz w:val="20"/>
              </w:rPr>
              <w:t xml:space="preserve"> (Toni)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5ED54F" w14:textId="77777777" w:rsidR="00F72FFD" w:rsidRDefault="00F72FFD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3571 N. Cliff Rd.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2A2445" w14:textId="03DE7E81" w:rsidR="00F72FFD" w:rsidRDefault="00F72FFD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Port Clinton</w:t>
            </w:r>
            <w:r w:rsidR="0076615E">
              <w:rPr>
                <w:rFonts w:ascii="Tms Rmn" w:hAnsi="Tms Rmn"/>
                <w:sz w:val="20"/>
              </w:rPr>
              <w:t>,</w:t>
            </w:r>
            <w:r>
              <w:rPr>
                <w:rFonts w:ascii="Tms Rmn" w:hAnsi="Tms Rmn"/>
                <w:sz w:val="20"/>
              </w:rPr>
              <w:t xml:space="preserve"> OH 43452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BE4C78" w14:textId="54A8DBE4" w:rsidR="00F72FFD" w:rsidRDefault="00F72FFD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889CE4" w14:textId="77777777" w:rsidR="00F72FFD" w:rsidRPr="00B0333A" w:rsidRDefault="00F72FFD" w:rsidP="00E37526">
            <w:pPr>
              <w:widowControl w:val="0"/>
              <w:jc w:val="center"/>
              <w:rPr>
                <w:rFonts w:ascii="Tms Rmn" w:hAnsi="Tms Rmn"/>
                <w:color w:val="000000" w:themeColor="text1"/>
                <w:sz w:val="20"/>
              </w:rPr>
            </w:pPr>
            <w:r w:rsidRPr="00B0333A">
              <w:rPr>
                <w:rFonts w:ascii="Tms Rmn" w:hAnsi="Tms Rmn"/>
                <w:color w:val="000000" w:themeColor="text1"/>
                <w:sz w:val="20"/>
              </w:rPr>
              <w:t>Catawba 1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F7B610" w14:textId="1B415FC7" w:rsidR="007706B8" w:rsidRDefault="00AB205E" w:rsidP="007706B8">
            <w:pPr>
              <w:widowControl w:val="0"/>
              <w:jc w:val="right"/>
              <w:rPr>
                <w:rFonts w:ascii="Tms Rmn" w:hAnsi="Tms Rmn"/>
                <w:sz w:val="20"/>
              </w:rPr>
            </w:pPr>
            <w:hyperlink r:id="rId12" w:history="1">
              <w:r w:rsidR="007706B8" w:rsidRPr="00906B96">
                <w:rPr>
                  <w:rStyle w:val="Hyperlink"/>
                  <w:rFonts w:ascii="Tms Rmn" w:hAnsi="Tms Rmn"/>
                  <w:sz w:val="20"/>
                </w:rPr>
                <w:t>spiketoni@live.com</w:t>
              </w:r>
            </w:hyperlink>
          </w:p>
        </w:tc>
      </w:tr>
      <w:tr w:rsidR="00F72FFD" w14:paraId="265FA27A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1F4A44" w14:textId="11B90FD7" w:rsidR="00F72FFD" w:rsidRPr="00C00E16" w:rsidRDefault="00320336" w:rsidP="00320336">
            <w:pPr>
              <w:widowControl w:val="0"/>
              <w:ind w:left="-90"/>
              <w:rPr>
                <w:rFonts w:ascii="Tms Rmn" w:hAnsi="Tms Rmn"/>
                <w:sz w:val="20"/>
              </w:rPr>
            </w:pPr>
            <w:r w:rsidRPr="00C00E16">
              <w:rPr>
                <w:rFonts w:ascii="Tms Rmn" w:hAnsi="Tms Rmn"/>
                <w:sz w:val="20"/>
              </w:rPr>
              <w:t xml:space="preserve"> </w:t>
            </w:r>
            <w:r w:rsidR="009362D9" w:rsidRPr="00C00E16">
              <w:rPr>
                <w:rFonts w:ascii="Tms Rmn" w:hAnsi="Tms Rmn"/>
                <w:sz w:val="20"/>
              </w:rPr>
              <w:t xml:space="preserve"> </w:t>
            </w:r>
            <w:proofErr w:type="spellStart"/>
            <w:r w:rsidR="009362D9" w:rsidRPr="00C00E16">
              <w:rPr>
                <w:rFonts w:ascii="Tms Rmn" w:hAnsi="Tms Rmn"/>
                <w:sz w:val="20"/>
              </w:rPr>
              <w:t>Sundin</w:t>
            </w:r>
            <w:proofErr w:type="spellEnd"/>
            <w:r w:rsidR="009362D9" w:rsidRPr="00C00E16">
              <w:rPr>
                <w:rFonts w:ascii="Tms Rmn" w:hAnsi="Tms Rmn"/>
                <w:sz w:val="20"/>
              </w:rPr>
              <w:t xml:space="preserve"> 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70D58A" w14:textId="62EFE71C" w:rsidR="00F72FFD" w:rsidRPr="00C00E16" w:rsidRDefault="009362D9" w:rsidP="00E37526">
            <w:pPr>
              <w:widowControl w:val="0"/>
              <w:rPr>
                <w:rFonts w:ascii="Tms Rmn" w:hAnsi="Tms Rmn"/>
                <w:sz w:val="20"/>
              </w:rPr>
            </w:pPr>
            <w:r w:rsidRPr="00C00E16">
              <w:rPr>
                <w:rFonts w:ascii="Tms Rmn" w:hAnsi="Tms Rmn"/>
                <w:sz w:val="20"/>
              </w:rPr>
              <w:t>Robert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BCE9E0" w14:textId="201288AF" w:rsidR="00F72FFD" w:rsidRPr="00C00E16" w:rsidRDefault="009362D9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 w:rsidRPr="00C00E16">
              <w:rPr>
                <w:rFonts w:ascii="Tms Rmn" w:hAnsi="Tms Rmn"/>
                <w:sz w:val="20"/>
              </w:rPr>
              <w:t>4510 East Harbors Edge Drive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64E893" w14:textId="09A7D589" w:rsidR="00F72FFD" w:rsidRPr="00C00E16" w:rsidRDefault="00F72FFD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 w:rsidRPr="00C00E16">
              <w:rPr>
                <w:rFonts w:ascii="Tms Rmn" w:hAnsi="Tms Rmn"/>
                <w:sz w:val="20"/>
              </w:rPr>
              <w:t>Port Clinton</w:t>
            </w:r>
            <w:r w:rsidR="0076615E" w:rsidRPr="00C00E16">
              <w:rPr>
                <w:rFonts w:ascii="Tms Rmn" w:hAnsi="Tms Rmn"/>
                <w:sz w:val="20"/>
              </w:rPr>
              <w:t>,</w:t>
            </w:r>
            <w:r w:rsidRPr="00C00E16">
              <w:rPr>
                <w:rFonts w:ascii="Tms Rmn" w:hAnsi="Tms Rmn"/>
                <w:sz w:val="20"/>
              </w:rPr>
              <w:t xml:space="preserve"> OH 43452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3B4412" w14:textId="6D088C9F" w:rsidR="00F72FFD" w:rsidRPr="00C00E16" w:rsidRDefault="00F72FFD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AF12E5" w14:textId="77777777" w:rsidR="00F72FFD" w:rsidRPr="00C00E16" w:rsidRDefault="00F72FFD" w:rsidP="00E37526">
            <w:pPr>
              <w:widowControl w:val="0"/>
              <w:jc w:val="center"/>
              <w:rPr>
                <w:rFonts w:ascii="Tms Rmn" w:hAnsi="Tms Rmn"/>
                <w:color w:val="000000" w:themeColor="text1"/>
                <w:sz w:val="20"/>
              </w:rPr>
            </w:pPr>
            <w:r w:rsidRPr="00C00E16">
              <w:rPr>
                <w:rFonts w:ascii="Tms Rmn" w:hAnsi="Tms Rmn"/>
                <w:color w:val="000000" w:themeColor="text1"/>
                <w:sz w:val="20"/>
              </w:rPr>
              <w:t>Catawba 2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2E9C2A" w14:textId="375C8090" w:rsidR="00F72FFD" w:rsidRPr="00C00E16" w:rsidRDefault="00AB205E" w:rsidP="00F72FFD">
            <w:pPr>
              <w:widowControl w:val="0"/>
              <w:jc w:val="right"/>
              <w:rPr>
                <w:rFonts w:ascii="Tms Rmn" w:hAnsi="Tms Rmn"/>
                <w:sz w:val="20"/>
              </w:rPr>
            </w:pPr>
            <w:hyperlink r:id="rId13" w:history="1">
              <w:r w:rsidR="00C1146E" w:rsidRPr="00C00E16">
                <w:rPr>
                  <w:rStyle w:val="Hyperlink"/>
                  <w:rFonts w:ascii="Tms Rmn" w:hAnsi="Tms Rmn"/>
                  <w:sz w:val="20"/>
                </w:rPr>
                <w:t>robertpsundin@ymail.com</w:t>
              </w:r>
            </w:hyperlink>
          </w:p>
          <w:p w14:paraId="0774C96A" w14:textId="0730AB77" w:rsidR="00A47FF1" w:rsidRPr="00C00E16" w:rsidRDefault="00A47FF1" w:rsidP="00F72FFD">
            <w:pPr>
              <w:widowControl w:val="0"/>
              <w:jc w:val="right"/>
              <w:rPr>
                <w:rFonts w:ascii="Tms Rmn" w:hAnsi="Tms Rmn"/>
                <w:color w:val="0000FF"/>
                <w:sz w:val="20"/>
                <w:u w:val="single"/>
              </w:rPr>
            </w:pPr>
          </w:p>
        </w:tc>
      </w:tr>
      <w:tr w:rsidR="00F72FFD" w14:paraId="26E0C929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E8FA49" w14:textId="202BEAB9" w:rsidR="00F72FFD" w:rsidRDefault="00C32446" w:rsidP="0032033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*</w:t>
            </w:r>
            <w:proofErr w:type="spellStart"/>
            <w:r w:rsidR="00C95402">
              <w:rPr>
                <w:rFonts w:ascii="Tms Rmn" w:hAnsi="Tms Rmn"/>
                <w:sz w:val="20"/>
              </w:rPr>
              <w:t>Focht</w:t>
            </w:r>
            <w:proofErr w:type="spellEnd"/>
            <w:r w:rsidR="001601A4">
              <w:rPr>
                <w:rFonts w:ascii="Tms Rmn" w:hAnsi="Tms Rmn"/>
                <w:sz w:val="20"/>
              </w:rPr>
              <w:t xml:space="preserve"> 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D6A5CD" w14:textId="682C130E" w:rsidR="00F72FFD" w:rsidRDefault="00C95402" w:rsidP="00E3752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Connie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A376CD" w14:textId="370233A4" w:rsidR="00F72FFD" w:rsidRDefault="00C95402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4760 E. Marsh View Drive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115B56" w14:textId="5F7CC2F9" w:rsidR="00F72FFD" w:rsidRDefault="00126C65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Port Clinton, OH 43452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E9A2F2" w14:textId="7C07A4F2" w:rsidR="00F72FFD" w:rsidRDefault="00F72FFD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1CFA4E" w14:textId="77777777" w:rsidR="00F72FFD" w:rsidRPr="00B0333A" w:rsidRDefault="00F72FFD" w:rsidP="00E37526">
            <w:pPr>
              <w:widowControl w:val="0"/>
              <w:jc w:val="center"/>
              <w:rPr>
                <w:rFonts w:ascii="Tms Rmn" w:hAnsi="Tms Rmn"/>
                <w:color w:val="000000" w:themeColor="text1"/>
                <w:sz w:val="20"/>
              </w:rPr>
            </w:pPr>
            <w:r w:rsidRPr="00B0333A">
              <w:rPr>
                <w:rFonts w:ascii="Tms Rmn" w:hAnsi="Tms Rmn"/>
                <w:color w:val="000000" w:themeColor="text1"/>
                <w:sz w:val="20"/>
              </w:rPr>
              <w:t>Catawba 3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BB4207" w14:textId="091D03A0" w:rsidR="00F72FFD" w:rsidRDefault="00C95402" w:rsidP="00F72FFD">
            <w:pPr>
              <w:jc w:val="right"/>
              <w:rPr>
                <w:rFonts w:ascii="Tms Rmn" w:hAnsi="Tms Rmn"/>
                <w:color w:val="0000FF"/>
                <w:sz w:val="20"/>
                <w:u w:val="single"/>
              </w:rPr>
            </w:pPr>
            <w:r>
              <w:rPr>
                <w:rFonts w:ascii="Tms Rmn" w:hAnsi="Tms Rmn"/>
                <w:color w:val="0000FF"/>
                <w:sz w:val="20"/>
                <w:u w:val="single"/>
              </w:rPr>
              <w:t>fochtconnie@gmail.com</w:t>
            </w:r>
          </w:p>
        </w:tc>
      </w:tr>
      <w:tr w:rsidR="00F72FFD" w14:paraId="022AAC21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91E05F" w14:textId="01B6F69E" w:rsidR="00F72FFD" w:rsidRPr="00A72DD4" w:rsidRDefault="00B65109" w:rsidP="00320336">
            <w:pPr>
              <w:widowControl w:val="0"/>
              <w:rPr>
                <w:rFonts w:ascii="Tms Rmn" w:hAnsi="Tms Rmn"/>
                <w:strike/>
                <w:color w:val="000000" w:themeColor="text1"/>
                <w:sz w:val="20"/>
              </w:rPr>
            </w:pPr>
            <w:r>
              <w:rPr>
                <w:rFonts w:ascii="Tms Rmn" w:hAnsi="Tms Rmn"/>
                <w:sz w:val="20"/>
              </w:rPr>
              <w:t>Company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595203" w14:textId="454E3B5C" w:rsidR="00F72FFD" w:rsidRPr="00A72DD4" w:rsidRDefault="00B65109" w:rsidP="00E3752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Melinda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AC0B18" w14:textId="1544D3FD" w:rsidR="00F72FFD" w:rsidRPr="00A72DD4" w:rsidRDefault="00B65109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60 N. Harbors End Drive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324E91" w14:textId="02FFCB17" w:rsidR="00F72FFD" w:rsidRPr="00A72DD4" w:rsidRDefault="00A72DD4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Port Clint</w:t>
            </w:r>
            <w:r w:rsidR="000D068D">
              <w:rPr>
                <w:rFonts w:ascii="Tms Rmn" w:hAnsi="Tms Rmn"/>
                <w:sz w:val="20"/>
              </w:rPr>
              <w:t>o</w:t>
            </w:r>
            <w:r>
              <w:rPr>
                <w:rFonts w:ascii="Tms Rmn" w:hAnsi="Tms Rmn"/>
                <w:sz w:val="20"/>
              </w:rPr>
              <w:t>n, OH 43452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FCE905" w14:textId="4C4FDB6A" w:rsidR="00F72FFD" w:rsidRPr="00A72DD4" w:rsidRDefault="00F72FFD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841E37" w14:textId="77777777" w:rsidR="00F72FFD" w:rsidRPr="00A72DD4" w:rsidRDefault="00F72FFD" w:rsidP="00E37526">
            <w:pPr>
              <w:widowControl w:val="0"/>
              <w:jc w:val="center"/>
              <w:rPr>
                <w:rFonts w:ascii="Tms Rmn" w:hAnsi="Tms Rmn"/>
                <w:color w:val="000000" w:themeColor="text1"/>
                <w:sz w:val="20"/>
              </w:rPr>
            </w:pPr>
            <w:r w:rsidRPr="00A72DD4">
              <w:rPr>
                <w:rFonts w:ascii="Tms Rmn" w:hAnsi="Tms Rmn"/>
                <w:color w:val="000000" w:themeColor="text1"/>
                <w:sz w:val="20"/>
              </w:rPr>
              <w:t>Catawba 4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87DCB4" w14:textId="64163171" w:rsidR="00663A56" w:rsidRPr="00A72DD4" w:rsidRDefault="00AB205E" w:rsidP="00663A56">
            <w:pPr>
              <w:widowControl w:val="0"/>
              <w:jc w:val="right"/>
              <w:rPr>
                <w:rFonts w:ascii="Tms Rmn" w:hAnsi="Tms Rmn"/>
                <w:sz w:val="20"/>
              </w:rPr>
            </w:pPr>
            <w:hyperlink r:id="rId14" w:history="1">
              <w:r w:rsidR="00B65109" w:rsidRPr="00205D79">
                <w:rPr>
                  <w:rStyle w:val="Hyperlink"/>
                  <w:rFonts w:ascii="Tms Rmn" w:hAnsi="Tms Rmn"/>
                  <w:sz w:val="20"/>
                </w:rPr>
                <w:t>tyree.melinda@gmail.com</w:t>
              </w:r>
            </w:hyperlink>
          </w:p>
        </w:tc>
      </w:tr>
      <w:tr w:rsidR="00F72FFD" w:rsidRPr="00EF10C6" w14:paraId="0AE3265D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1A0D16" w14:textId="2FF8CAF3" w:rsidR="00F72FFD" w:rsidRPr="004962F3" w:rsidRDefault="00B65109" w:rsidP="00320336">
            <w:pPr>
              <w:widowControl w:val="0"/>
              <w:rPr>
                <w:rFonts w:ascii="Tms Rmn" w:hAnsi="Tms Rmn"/>
                <w:color w:val="000000" w:themeColor="text1"/>
                <w:sz w:val="20"/>
              </w:rPr>
            </w:pPr>
            <w:r>
              <w:rPr>
                <w:rFonts w:ascii="Tms Rmn" w:hAnsi="Tms Rmn"/>
                <w:color w:val="000000" w:themeColor="text1"/>
                <w:sz w:val="20"/>
              </w:rPr>
              <w:t>Davies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74C716" w14:textId="45E349B1" w:rsidR="00F72FFD" w:rsidRPr="00EF10C6" w:rsidRDefault="00B65109" w:rsidP="00E3752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Jeanne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06430C" w14:textId="48A90159" w:rsidR="00F72FFD" w:rsidRPr="00EF10C6" w:rsidRDefault="000D068D" w:rsidP="00921120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509 W. Ninth Street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471C12" w14:textId="369DD3AF" w:rsidR="00F72FFD" w:rsidRPr="00EF10C6" w:rsidRDefault="000D068D" w:rsidP="000D068D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Genoa, OH 43430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0CA9EA" w14:textId="2EA142F5" w:rsidR="00F72FFD" w:rsidRPr="00EF10C6" w:rsidRDefault="00F72FFD" w:rsidP="00B65109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DF6BDE" w14:textId="77777777" w:rsidR="00F72FFD" w:rsidRPr="00EF10C6" w:rsidRDefault="00F72FFD" w:rsidP="00E37526">
            <w:pPr>
              <w:widowControl w:val="0"/>
              <w:jc w:val="center"/>
              <w:rPr>
                <w:rFonts w:ascii="Tms Rmn" w:hAnsi="Tms Rmn"/>
                <w:color w:val="000000" w:themeColor="text1"/>
                <w:sz w:val="20"/>
              </w:rPr>
            </w:pPr>
            <w:r w:rsidRPr="00EF10C6">
              <w:rPr>
                <w:rFonts w:ascii="Tms Rmn" w:hAnsi="Tms Rmn"/>
                <w:color w:val="000000" w:themeColor="text1"/>
                <w:sz w:val="20"/>
              </w:rPr>
              <w:t>Clay 1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3A1922" w14:textId="77C702F8" w:rsidR="00AD4291" w:rsidRPr="00B65109" w:rsidRDefault="00AB205E" w:rsidP="00AD4291">
            <w:pPr>
              <w:widowControl w:val="0"/>
              <w:jc w:val="right"/>
              <w:rPr>
                <w:rFonts w:ascii="Tms Rmn" w:hAnsi="Tms Rmn"/>
                <w:color w:val="1F497D" w:themeColor="text2"/>
                <w:sz w:val="20"/>
                <w:u w:val="single"/>
              </w:rPr>
            </w:pPr>
            <w:hyperlink r:id="rId15" w:history="1">
              <w:r w:rsidR="00B65109" w:rsidRPr="00205D79">
                <w:rPr>
                  <w:rStyle w:val="Hyperlink"/>
                  <w:rFonts w:ascii="Tms Rmn" w:hAnsi="Tms Rmn"/>
                  <w:sz w:val="20"/>
                </w:rPr>
                <w:t>momj57@aol.com</w:t>
              </w:r>
            </w:hyperlink>
          </w:p>
        </w:tc>
      </w:tr>
      <w:tr w:rsidR="00F72FFD" w14:paraId="25F1BB10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437EBF" w14:textId="77777777" w:rsidR="00F72FFD" w:rsidRPr="00CF06E1" w:rsidRDefault="00F72FFD" w:rsidP="00320336">
            <w:pPr>
              <w:widowControl w:val="0"/>
              <w:rPr>
                <w:rFonts w:ascii="Tms Rmn" w:hAnsi="Tms Rmn"/>
                <w:color w:val="FF0000"/>
                <w:sz w:val="20"/>
              </w:rPr>
            </w:pPr>
            <w:r>
              <w:rPr>
                <w:rFonts w:ascii="Tms Rmn" w:hAnsi="Tms Rmn"/>
                <w:color w:val="FF0000"/>
                <w:sz w:val="20"/>
              </w:rPr>
              <w:t>Vacant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6251BD" w14:textId="77777777" w:rsidR="00F72FFD" w:rsidRDefault="00F72FFD" w:rsidP="00E37526">
            <w:pPr>
              <w:widowControl w:val="0"/>
              <w:rPr>
                <w:rFonts w:ascii="Tms Rmn" w:hAnsi="Tms Rmn"/>
                <w:sz w:val="20"/>
              </w:rPr>
            </w:pP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E665CC" w14:textId="77777777" w:rsidR="00F72FFD" w:rsidRDefault="00F72FFD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DC2E68" w14:textId="77777777" w:rsidR="00F72FFD" w:rsidRDefault="00F72FFD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ED29D1" w14:textId="77777777" w:rsidR="00F72FFD" w:rsidRDefault="00F72FFD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6A0F31" w14:textId="77777777" w:rsidR="00F72FFD" w:rsidRPr="00B0333A" w:rsidRDefault="00F72FFD" w:rsidP="00E37526">
            <w:pPr>
              <w:widowControl w:val="0"/>
              <w:jc w:val="center"/>
              <w:rPr>
                <w:rFonts w:ascii="Tms Rmn" w:hAnsi="Tms Rmn"/>
                <w:color w:val="000000" w:themeColor="text1"/>
                <w:sz w:val="20"/>
              </w:rPr>
            </w:pPr>
            <w:r w:rsidRPr="00B0333A">
              <w:rPr>
                <w:rFonts w:ascii="Tms Rmn" w:hAnsi="Tms Rmn"/>
                <w:color w:val="000000" w:themeColor="text1"/>
                <w:sz w:val="20"/>
              </w:rPr>
              <w:t>Clay 2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D5A398" w14:textId="77777777" w:rsidR="00F72FFD" w:rsidRDefault="00F72FFD" w:rsidP="00F72FFD">
            <w:pPr>
              <w:widowControl w:val="0"/>
              <w:jc w:val="right"/>
              <w:rPr>
                <w:rFonts w:ascii="Tms Rmn" w:hAnsi="Tms Rmn"/>
                <w:sz w:val="20"/>
              </w:rPr>
            </w:pPr>
          </w:p>
        </w:tc>
      </w:tr>
      <w:tr w:rsidR="00F72FFD" w14:paraId="79D8C19D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A21B2C" w14:textId="77777777" w:rsidR="00F72FFD" w:rsidRDefault="00F72FFD" w:rsidP="0032033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Sutter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F92FF6" w14:textId="77777777" w:rsidR="00F72FFD" w:rsidRDefault="00F72FFD" w:rsidP="00E3752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Martin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B1ED6C" w14:textId="77777777" w:rsidR="00F72FFD" w:rsidRDefault="00F72FFD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 xml:space="preserve">19701 W. </w:t>
            </w:r>
            <w:proofErr w:type="spellStart"/>
            <w:r>
              <w:rPr>
                <w:rFonts w:ascii="Tms Rmn" w:hAnsi="Tms Rmn"/>
                <w:sz w:val="20"/>
              </w:rPr>
              <w:t>Zicker</w:t>
            </w:r>
            <w:proofErr w:type="spellEnd"/>
            <w:r>
              <w:rPr>
                <w:rFonts w:ascii="Tms Rmn" w:hAnsi="Tms Rmn"/>
                <w:sz w:val="20"/>
              </w:rPr>
              <w:t xml:space="preserve"> Rd.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EE2837" w14:textId="01EBC2C4" w:rsidR="00F72FFD" w:rsidRDefault="00F72FFD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Martin</w:t>
            </w:r>
            <w:r w:rsidR="0076615E">
              <w:rPr>
                <w:rFonts w:ascii="Tms Rmn" w:hAnsi="Tms Rmn"/>
                <w:sz w:val="20"/>
              </w:rPr>
              <w:t>,</w:t>
            </w:r>
            <w:r>
              <w:rPr>
                <w:rFonts w:ascii="Tms Rmn" w:hAnsi="Tms Rmn"/>
                <w:sz w:val="20"/>
              </w:rPr>
              <w:t xml:space="preserve"> OH 43445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89B9F8" w14:textId="7B92757C" w:rsidR="00F72FFD" w:rsidRDefault="00F72FFD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B03FD3" w14:textId="77777777" w:rsidR="00F72FFD" w:rsidRPr="00B0333A" w:rsidRDefault="00F72FFD" w:rsidP="00E37526">
            <w:pPr>
              <w:widowControl w:val="0"/>
              <w:jc w:val="center"/>
              <w:rPr>
                <w:rFonts w:ascii="Tms Rmn" w:hAnsi="Tms Rmn"/>
                <w:color w:val="000000" w:themeColor="text1"/>
                <w:sz w:val="20"/>
              </w:rPr>
            </w:pPr>
            <w:r w:rsidRPr="00B0333A">
              <w:rPr>
                <w:rFonts w:ascii="Tms Rmn" w:hAnsi="Tms Rmn"/>
                <w:color w:val="000000" w:themeColor="text1"/>
                <w:sz w:val="20"/>
              </w:rPr>
              <w:t>Clay 3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8D6E9A" w14:textId="77777777" w:rsidR="00F72FFD" w:rsidRDefault="00AB205E" w:rsidP="00F72FFD">
            <w:pPr>
              <w:widowControl w:val="0"/>
              <w:jc w:val="right"/>
              <w:rPr>
                <w:rFonts w:ascii="Tms Rmn" w:hAnsi="Tms Rmn"/>
                <w:color w:val="0000FF"/>
                <w:sz w:val="20"/>
                <w:u w:val="single"/>
              </w:rPr>
            </w:pPr>
            <w:hyperlink r:id="rId16" w:history="1">
              <w:r w:rsidR="00F72FFD" w:rsidRPr="00E6660B">
                <w:rPr>
                  <w:rStyle w:val="Hyperlink"/>
                  <w:rFonts w:ascii="Tms Rmn" w:hAnsi="Tms Rmn"/>
                  <w:sz w:val="20"/>
                </w:rPr>
                <w:t>msutter@genoabank.com</w:t>
              </w:r>
            </w:hyperlink>
          </w:p>
        </w:tc>
      </w:tr>
      <w:tr w:rsidR="00F72FFD" w14:paraId="2B811A8A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88A2AB" w14:textId="4FD86FE2" w:rsidR="00F72FFD" w:rsidRDefault="00C32446" w:rsidP="0032033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*</w:t>
            </w:r>
            <w:r w:rsidR="00F72FFD">
              <w:rPr>
                <w:rFonts w:ascii="Tms Rmn" w:hAnsi="Tms Rmn"/>
                <w:sz w:val="20"/>
              </w:rPr>
              <w:t>Mann</w:t>
            </w:r>
            <w:r w:rsidR="00320336">
              <w:rPr>
                <w:rFonts w:ascii="Tms Rmn" w:hAnsi="Tms Rmn"/>
                <w:sz w:val="20"/>
              </w:rPr>
              <w:t xml:space="preserve"> 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D52CB3" w14:textId="77777777" w:rsidR="00F72FFD" w:rsidRDefault="00F72FFD" w:rsidP="00E3752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Joel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2099CE" w14:textId="77777777" w:rsidR="00F72FFD" w:rsidRDefault="00F72FFD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2168 N. Centerfield Dr.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B95851" w14:textId="4C9B7B85" w:rsidR="00F72FFD" w:rsidRDefault="00F72FFD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Genoa</w:t>
            </w:r>
            <w:r w:rsidR="0076615E">
              <w:rPr>
                <w:rFonts w:ascii="Tms Rmn" w:hAnsi="Tms Rmn"/>
                <w:sz w:val="20"/>
              </w:rPr>
              <w:t>,</w:t>
            </w:r>
            <w:r>
              <w:rPr>
                <w:rFonts w:ascii="Tms Rmn" w:hAnsi="Tms Rmn"/>
                <w:sz w:val="20"/>
              </w:rPr>
              <w:t xml:space="preserve"> OH 43430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7DE53B" w14:textId="3CB21700" w:rsidR="00F72FFD" w:rsidRDefault="00F72FFD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CFDF0E" w14:textId="77777777" w:rsidR="00F72FFD" w:rsidRPr="00B0333A" w:rsidRDefault="00F72FFD" w:rsidP="00E37526">
            <w:pPr>
              <w:widowControl w:val="0"/>
              <w:jc w:val="center"/>
              <w:rPr>
                <w:rFonts w:ascii="Tms Rmn" w:hAnsi="Tms Rmn"/>
                <w:color w:val="000000" w:themeColor="text1"/>
                <w:sz w:val="20"/>
              </w:rPr>
            </w:pPr>
            <w:r w:rsidRPr="00B0333A">
              <w:rPr>
                <w:rFonts w:ascii="Tms Rmn" w:hAnsi="Tms Rmn"/>
                <w:color w:val="000000" w:themeColor="text1"/>
                <w:sz w:val="20"/>
              </w:rPr>
              <w:t>Clay 4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ACCEAA" w14:textId="77777777" w:rsidR="00F72FFD" w:rsidRDefault="00AB205E" w:rsidP="00F72FFD">
            <w:pPr>
              <w:widowControl w:val="0"/>
              <w:jc w:val="right"/>
              <w:rPr>
                <w:rFonts w:ascii="Tms Rmn" w:hAnsi="Tms Rmn"/>
                <w:color w:val="0000FF"/>
                <w:sz w:val="20"/>
                <w:u w:val="single"/>
              </w:rPr>
            </w:pPr>
            <w:hyperlink r:id="rId17" w:history="1">
              <w:r w:rsidR="00F72FFD" w:rsidRPr="00F01938">
                <w:rPr>
                  <w:rStyle w:val="Hyperlink"/>
                  <w:rFonts w:ascii="Tms Rmn" w:hAnsi="Tms Rmn"/>
                  <w:sz w:val="20"/>
                </w:rPr>
                <w:t>mann@manntechnologies.com</w:t>
              </w:r>
            </w:hyperlink>
          </w:p>
        </w:tc>
      </w:tr>
      <w:tr w:rsidR="0001612F" w14:paraId="283838B1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E3DE40" w14:textId="5C8AD460" w:rsidR="0001612F" w:rsidRPr="005C50A8" w:rsidRDefault="0076615E" w:rsidP="00320336">
            <w:pPr>
              <w:widowControl w:val="0"/>
              <w:rPr>
                <w:rFonts w:ascii="Tms Rmn" w:hAnsi="Tms Rmn"/>
                <w:sz w:val="20"/>
              </w:rPr>
            </w:pPr>
            <w:r w:rsidRPr="005C50A8">
              <w:rPr>
                <w:rFonts w:ascii="Tms Rmn" w:hAnsi="Tms Rmn"/>
                <w:color w:val="000000" w:themeColor="text1"/>
                <w:sz w:val="20"/>
              </w:rPr>
              <w:t xml:space="preserve">Hritz 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D206FB" w14:textId="51E9D82B" w:rsidR="0001612F" w:rsidRPr="005C50A8" w:rsidRDefault="0076615E" w:rsidP="00E37526">
            <w:pPr>
              <w:widowControl w:val="0"/>
              <w:rPr>
                <w:rFonts w:ascii="Tms Rmn" w:hAnsi="Tms Rmn"/>
                <w:sz w:val="20"/>
              </w:rPr>
            </w:pPr>
            <w:r w:rsidRPr="005C50A8">
              <w:rPr>
                <w:rFonts w:ascii="Tms Rmn" w:hAnsi="Tms Rmn"/>
                <w:sz w:val="20"/>
              </w:rPr>
              <w:t>Karen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629AD4" w14:textId="131FBB48" w:rsidR="0001612F" w:rsidRPr="005C50A8" w:rsidRDefault="0076615E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 w:rsidRPr="005C50A8">
              <w:rPr>
                <w:rFonts w:ascii="Tms Rmn" w:hAnsi="Tms Rmn"/>
                <w:sz w:val="20"/>
              </w:rPr>
              <w:t xml:space="preserve">4146 E. </w:t>
            </w:r>
            <w:proofErr w:type="spellStart"/>
            <w:r w:rsidRPr="005C50A8">
              <w:rPr>
                <w:rFonts w:ascii="Tms Rmn" w:hAnsi="Tms Rmn"/>
                <w:sz w:val="20"/>
              </w:rPr>
              <w:t>Baycliffs</w:t>
            </w:r>
            <w:proofErr w:type="spellEnd"/>
            <w:r w:rsidRPr="005C50A8">
              <w:rPr>
                <w:rFonts w:ascii="Tms Rmn" w:hAnsi="Tms Rmn"/>
                <w:sz w:val="20"/>
              </w:rPr>
              <w:t xml:space="preserve"> Drive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DABA71" w14:textId="7594F49A" w:rsidR="0001612F" w:rsidRPr="005C50A8" w:rsidRDefault="0076615E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 w:rsidRPr="005C50A8">
              <w:rPr>
                <w:rFonts w:ascii="Tms Rmn" w:hAnsi="Tms Rmn"/>
                <w:sz w:val="20"/>
              </w:rPr>
              <w:t>Marblehead, OH 43440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2F4B9B" w14:textId="172925B5" w:rsidR="0001612F" w:rsidRPr="005C50A8" w:rsidRDefault="0001612F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7448E2" w14:textId="77777777" w:rsidR="0001612F" w:rsidRPr="005C50A8" w:rsidRDefault="0001612F" w:rsidP="00E37526">
            <w:pPr>
              <w:widowControl w:val="0"/>
              <w:jc w:val="center"/>
              <w:rPr>
                <w:rFonts w:ascii="Tms Rmn" w:hAnsi="Tms Rmn"/>
                <w:color w:val="000000" w:themeColor="text1"/>
                <w:sz w:val="20"/>
              </w:rPr>
            </w:pPr>
            <w:r w:rsidRPr="005C50A8">
              <w:rPr>
                <w:rFonts w:ascii="Tms Rmn" w:hAnsi="Tms Rmn"/>
                <w:color w:val="000000" w:themeColor="text1"/>
                <w:sz w:val="20"/>
              </w:rPr>
              <w:t>Danbury 1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1CDC33" w14:textId="72235BD2" w:rsidR="0001612F" w:rsidRPr="005C50A8" w:rsidRDefault="0076615E" w:rsidP="0001612F">
            <w:pPr>
              <w:widowControl w:val="0"/>
              <w:jc w:val="right"/>
              <w:rPr>
                <w:rFonts w:ascii="Tms Rmn" w:hAnsi="Tms Rmn"/>
                <w:color w:val="0000FF"/>
                <w:sz w:val="20"/>
                <w:u w:val="single"/>
              </w:rPr>
            </w:pPr>
            <w:r w:rsidRPr="005C50A8">
              <w:rPr>
                <w:rFonts w:ascii="Tms Rmn" w:hAnsi="Tms Rmn"/>
                <w:color w:val="0000FF"/>
                <w:sz w:val="20"/>
                <w:u w:val="single"/>
              </w:rPr>
              <w:t>mhritzmd@aol.com</w:t>
            </w:r>
          </w:p>
        </w:tc>
      </w:tr>
      <w:tr w:rsidR="0001612F" w14:paraId="313E4500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E39F92" w14:textId="3D48FF2D" w:rsidR="0001612F" w:rsidRPr="0034452F" w:rsidRDefault="00C32446" w:rsidP="00320336">
            <w:pPr>
              <w:widowControl w:val="0"/>
              <w:rPr>
                <w:rFonts w:ascii="Tms Rmn" w:hAnsi="Tms Rmn"/>
                <w:color w:val="000000" w:themeColor="text1"/>
                <w:sz w:val="20"/>
              </w:rPr>
            </w:pPr>
            <w:r>
              <w:rPr>
                <w:rFonts w:ascii="Tms Rmn" w:hAnsi="Tms Rmn"/>
                <w:color w:val="000000" w:themeColor="text1"/>
                <w:sz w:val="20"/>
              </w:rPr>
              <w:t>*</w:t>
            </w:r>
            <w:r w:rsidR="0034452F">
              <w:rPr>
                <w:rFonts w:ascii="Tms Rmn" w:hAnsi="Tms Rmn"/>
                <w:color w:val="000000" w:themeColor="text1"/>
                <w:sz w:val="20"/>
              </w:rPr>
              <w:t>Smith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6D502C" w14:textId="64F97438" w:rsidR="0001612F" w:rsidRDefault="0034452F" w:rsidP="00E3752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Cal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A9814D" w14:textId="3DC5D7DF" w:rsidR="0001612F" w:rsidRDefault="0034452F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2042 S. Wyandot Trail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D22E3C" w14:textId="6BDE9832" w:rsidR="0001612F" w:rsidRDefault="0034452F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Marblehead, OH 43440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445D4F" w14:textId="209847E7" w:rsidR="0001612F" w:rsidRDefault="0001612F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BC6B4D" w14:textId="77777777" w:rsidR="0001612F" w:rsidRPr="00B0333A" w:rsidRDefault="0001612F" w:rsidP="00E37526">
            <w:pPr>
              <w:widowControl w:val="0"/>
              <w:jc w:val="center"/>
              <w:rPr>
                <w:rFonts w:ascii="Tms Rmn" w:hAnsi="Tms Rmn"/>
                <w:color w:val="000000" w:themeColor="text1"/>
                <w:sz w:val="20"/>
              </w:rPr>
            </w:pPr>
            <w:r w:rsidRPr="00B0333A">
              <w:rPr>
                <w:rFonts w:ascii="Tms Rmn" w:hAnsi="Tms Rmn"/>
                <w:color w:val="000000" w:themeColor="text1"/>
                <w:sz w:val="20"/>
              </w:rPr>
              <w:t>Danbury 2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6D4D61" w14:textId="1CACB72A" w:rsidR="0001612F" w:rsidRDefault="00C00E16" w:rsidP="0001612F">
            <w:pPr>
              <w:widowControl w:val="0"/>
              <w:jc w:val="right"/>
              <w:rPr>
                <w:rFonts w:ascii="Tms Rmn" w:hAnsi="Tms Rmn"/>
                <w:color w:val="0000FF"/>
                <w:sz w:val="20"/>
                <w:u w:val="single"/>
              </w:rPr>
            </w:pPr>
            <w:r>
              <w:rPr>
                <w:rFonts w:ascii="Tms Rmn" w:hAnsi="Tms Rmn"/>
                <w:color w:val="0000FF"/>
                <w:sz w:val="20"/>
                <w:u w:val="single"/>
              </w:rPr>
              <w:t>Cal.smith.cpa@gmail.com</w:t>
            </w:r>
          </w:p>
        </w:tc>
      </w:tr>
      <w:tr w:rsidR="0001612F" w14:paraId="23231346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E9E4C5" w14:textId="1CFCB10C" w:rsidR="0001612F" w:rsidRDefault="00A14406" w:rsidP="0032033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color w:val="FF0000"/>
                <w:sz w:val="20"/>
              </w:rPr>
              <w:t>Vacant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FA3640" w14:textId="35069EAA" w:rsidR="0001612F" w:rsidRDefault="0001612F" w:rsidP="00E37526">
            <w:pPr>
              <w:widowControl w:val="0"/>
              <w:rPr>
                <w:rFonts w:ascii="Tms Rmn" w:hAnsi="Tms Rmn"/>
                <w:sz w:val="20"/>
              </w:rPr>
            </w:pP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002989" w14:textId="5A01A477" w:rsidR="0001612F" w:rsidRDefault="0001612F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466960" w14:textId="0C0F58BA" w:rsidR="0001612F" w:rsidRDefault="0001612F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456456" w14:textId="43CB95D6" w:rsidR="0001612F" w:rsidRDefault="0001612F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2716A0" w14:textId="77777777" w:rsidR="0001612F" w:rsidRPr="00B0333A" w:rsidRDefault="0001612F" w:rsidP="00E37526">
            <w:pPr>
              <w:widowControl w:val="0"/>
              <w:jc w:val="center"/>
              <w:rPr>
                <w:rFonts w:ascii="Tms Rmn" w:hAnsi="Tms Rmn"/>
                <w:color w:val="000000" w:themeColor="text1"/>
                <w:sz w:val="20"/>
              </w:rPr>
            </w:pPr>
            <w:r w:rsidRPr="00B0333A">
              <w:rPr>
                <w:rFonts w:ascii="Tms Rmn" w:hAnsi="Tms Rmn"/>
                <w:color w:val="000000" w:themeColor="text1"/>
                <w:sz w:val="20"/>
              </w:rPr>
              <w:t>Danbury 3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9BDABC" w14:textId="74400A68" w:rsidR="0001612F" w:rsidRDefault="0001612F" w:rsidP="0001612F">
            <w:pPr>
              <w:widowControl w:val="0"/>
              <w:jc w:val="right"/>
              <w:rPr>
                <w:rFonts w:ascii="Tms Rmn" w:hAnsi="Tms Rmn"/>
                <w:color w:val="0000FF"/>
                <w:sz w:val="20"/>
                <w:u w:val="single"/>
              </w:rPr>
            </w:pPr>
          </w:p>
        </w:tc>
      </w:tr>
      <w:tr w:rsidR="0001612F" w14:paraId="2D2FF5E8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A72805" w14:textId="34724587" w:rsidR="0001612F" w:rsidRPr="001A7B9B" w:rsidRDefault="00C32446" w:rsidP="00320336">
            <w:pPr>
              <w:widowControl w:val="0"/>
              <w:rPr>
                <w:rFonts w:ascii="Tms Rmn" w:hAnsi="Tms Rmn"/>
                <w:color w:val="FF0000"/>
                <w:sz w:val="20"/>
              </w:rPr>
            </w:pPr>
            <w:r>
              <w:rPr>
                <w:rFonts w:ascii="Tms Rmn" w:hAnsi="Tms Rmn"/>
                <w:color w:val="000000" w:themeColor="text1"/>
                <w:sz w:val="20"/>
              </w:rPr>
              <w:t>*</w:t>
            </w:r>
            <w:r w:rsidR="00D22B92">
              <w:rPr>
                <w:rFonts w:ascii="Tms Rmn" w:hAnsi="Tms Rmn"/>
                <w:color w:val="000000" w:themeColor="text1"/>
                <w:sz w:val="20"/>
              </w:rPr>
              <w:t xml:space="preserve">LeCrone 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B6F527" w14:textId="351DCF1F" w:rsidR="0001612F" w:rsidRDefault="00D22B92" w:rsidP="00E3752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Michelle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E78886" w14:textId="1688ADA7" w:rsidR="0001612F" w:rsidRDefault="00D22B92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327 Sackett Road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6D4EBB" w14:textId="23C31DD2" w:rsidR="0001612F" w:rsidRDefault="00D22B92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Marblehead, OH 43440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720B71" w14:textId="0D0B36C6" w:rsidR="0001612F" w:rsidRDefault="0001612F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2DA7AC" w14:textId="6E3011B7" w:rsidR="0001612F" w:rsidRPr="00B0333A" w:rsidRDefault="00C22E7B" w:rsidP="00E37526">
            <w:pPr>
              <w:widowControl w:val="0"/>
              <w:jc w:val="center"/>
              <w:rPr>
                <w:rFonts w:ascii="Tms Rmn" w:hAnsi="Tms Rmn"/>
                <w:color w:val="000000" w:themeColor="text1"/>
                <w:sz w:val="20"/>
              </w:rPr>
            </w:pPr>
            <w:r>
              <w:rPr>
                <w:rFonts w:ascii="Tms Rmn" w:hAnsi="Tms Rmn"/>
                <w:color w:val="000000" w:themeColor="text1"/>
                <w:sz w:val="20"/>
              </w:rPr>
              <w:t>Danbury 4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863F1D" w14:textId="6AFB3864" w:rsidR="0001612F" w:rsidRDefault="00D22B92" w:rsidP="00D22B92">
            <w:pPr>
              <w:widowControl w:val="0"/>
              <w:jc w:val="right"/>
              <w:rPr>
                <w:rFonts w:ascii="Tms Rmn" w:hAnsi="Tms Rmn"/>
                <w:color w:val="0000FF"/>
                <w:sz w:val="20"/>
                <w:u w:val="single"/>
              </w:rPr>
            </w:pPr>
            <w:r>
              <w:rPr>
                <w:rFonts w:ascii="Tms Rmn" w:hAnsi="Tms Rmn"/>
                <w:color w:val="0000FF"/>
                <w:sz w:val="20"/>
                <w:u w:val="single"/>
              </w:rPr>
              <w:t>michelle.lecrone@yahoo.com</w:t>
            </w:r>
          </w:p>
        </w:tc>
      </w:tr>
      <w:tr w:rsidR="0001612F" w14:paraId="049482EB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F98BDE" w14:textId="6D141726" w:rsidR="0001612F" w:rsidRPr="007A0286" w:rsidRDefault="0089653B" w:rsidP="00320336">
            <w:pPr>
              <w:widowControl w:val="0"/>
              <w:rPr>
                <w:rFonts w:ascii="Tms Rmn" w:hAnsi="Tms Rmn"/>
                <w:sz w:val="20"/>
              </w:rPr>
            </w:pPr>
            <w:r w:rsidRPr="007A0286">
              <w:rPr>
                <w:rFonts w:ascii="Tms Rmn" w:hAnsi="Tms Rmn"/>
                <w:sz w:val="20"/>
              </w:rPr>
              <w:t>Baker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777B2C" w14:textId="3E1A3A71" w:rsidR="0001612F" w:rsidRPr="007A0286" w:rsidRDefault="00B3014B" w:rsidP="00E37526">
            <w:pPr>
              <w:widowControl w:val="0"/>
              <w:rPr>
                <w:rFonts w:ascii="Tms Rmn" w:hAnsi="Tms Rmn"/>
                <w:sz w:val="20"/>
              </w:rPr>
            </w:pPr>
            <w:r w:rsidRPr="007A0286">
              <w:rPr>
                <w:rFonts w:ascii="Tms Rmn" w:hAnsi="Tms Rmn"/>
                <w:sz w:val="20"/>
              </w:rPr>
              <w:t xml:space="preserve">E. </w:t>
            </w:r>
            <w:r w:rsidR="0089653B" w:rsidRPr="007A0286">
              <w:rPr>
                <w:rFonts w:ascii="Tms Rmn" w:hAnsi="Tms Rmn"/>
                <w:sz w:val="20"/>
              </w:rPr>
              <w:t>David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BD114F" w14:textId="22E71F80" w:rsidR="0001612F" w:rsidRPr="007A0286" w:rsidRDefault="0089653B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 w:rsidRPr="007A0286">
              <w:rPr>
                <w:rFonts w:ascii="Tms Rmn" w:hAnsi="Tms Rmn"/>
                <w:sz w:val="20"/>
              </w:rPr>
              <w:t>4984 E. Port Clinton Eastern Road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4E0B18" w14:textId="2957E4BE" w:rsidR="0001612F" w:rsidRPr="007A0286" w:rsidRDefault="0089653B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 w:rsidRPr="007A0286">
              <w:rPr>
                <w:rFonts w:ascii="Tms Rmn" w:hAnsi="Tms Rmn"/>
                <w:sz w:val="20"/>
              </w:rPr>
              <w:t>Port Clinton, OH 43452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0C7A40" w14:textId="0240F2D8" w:rsidR="0001612F" w:rsidRPr="007A0286" w:rsidRDefault="0001612F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BABD9E" w14:textId="77777777" w:rsidR="0001612F" w:rsidRPr="007A0286" w:rsidRDefault="0001612F" w:rsidP="00E37526">
            <w:pPr>
              <w:widowControl w:val="0"/>
              <w:jc w:val="center"/>
              <w:rPr>
                <w:rFonts w:ascii="Tms Rmn" w:hAnsi="Tms Rmn"/>
                <w:color w:val="000000" w:themeColor="text1"/>
                <w:sz w:val="20"/>
              </w:rPr>
            </w:pPr>
            <w:r w:rsidRPr="007A0286">
              <w:rPr>
                <w:rFonts w:ascii="Tms Rmn" w:hAnsi="Tms Rmn"/>
                <w:color w:val="000000" w:themeColor="text1"/>
                <w:sz w:val="20"/>
              </w:rPr>
              <w:t>Danbury 5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65F782" w14:textId="1A760A9B" w:rsidR="0001612F" w:rsidRPr="007A0286" w:rsidRDefault="00AB205E" w:rsidP="0001612F">
            <w:pPr>
              <w:widowControl w:val="0"/>
              <w:jc w:val="right"/>
              <w:rPr>
                <w:rFonts w:ascii="Tms Rmn" w:hAnsi="Tms Rmn"/>
                <w:sz w:val="20"/>
              </w:rPr>
            </w:pPr>
            <w:hyperlink r:id="rId18" w:history="1">
              <w:r w:rsidR="0089653B" w:rsidRPr="007A0286">
                <w:rPr>
                  <w:rStyle w:val="Hyperlink"/>
                  <w:rFonts w:ascii="Tms Rmn" w:hAnsi="Tms Rmn"/>
                  <w:sz w:val="20"/>
                </w:rPr>
                <w:t>edavidbaker@hotmail.com</w:t>
              </w:r>
            </w:hyperlink>
          </w:p>
          <w:p w14:paraId="3E094478" w14:textId="4A2ADCD0" w:rsidR="0089653B" w:rsidRPr="007A0286" w:rsidRDefault="0089653B" w:rsidP="0001612F">
            <w:pPr>
              <w:widowControl w:val="0"/>
              <w:jc w:val="right"/>
              <w:rPr>
                <w:rFonts w:ascii="Tms Rmn" w:hAnsi="Tms Rmn"/>
                <w:sz w:val="20"/>
              </w:rPr>
            </w:pPr>
          </w:p>
        </w:tc>
      </w:tr>
      <w:tr w:rsidR="00587083" w:rsidRPr="00587083" w14:paraId="146FC2D3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6F243F" w14:textId="1EE22044" w:rsidR="0001612F" w:rsidRPr="00AD4291" w:rsidRDefault="00C32446" w:rsidP="00320336">
            <w:pPr>
              <w:widowControl w:val="0"/>
              <w:rPr>
                <w:rFonts w:ascii="Tms Rmn" w:hAnsi="Tms Rmn"/>
                <w:color w:val="FF0000"/>
                <w:sz w:val="20"/>
              </w:rPr>
            </w:pPr>
            <w:r>
              <w:rPr>
                <w:rFonts w:ascii="Tms Rmn" w:hAnsi="Tms Rmn"/>
                <w:color w:val="000000" w:themeColor="text1"/>
                <w:sz w:val="20"/>
              </w:rPr>
              <w:t>*</w:t>
            </w:r>
            <w:proofErr w:type="spellStart"/>
            <w:r w:rsidR="00587083" w:rsidRPr="00AD4291">
              <w:rPr>
                <w:rFonts w:ascii="Tms Rmn" w:hAnsi="Tms Rmn"/>
                <w:color w:val="000000" w:themeColor="text1"/>
                <w:sz w:val="20"/>
              </w:rPr>
              <w:t>Hild</w:t>
            </w:r>
            <w:proofErr w:type="spellEnd"/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CE6B8A" w14:textId="34F5971E" w:rsidR="0001612F" w:rsidRPr="00AD4291" w:rsidRDefault="00587083" w:rsidP="00E37526">
            <w:pPr>
              <w:widowControl w:val="0"/>
              <w:rPr>
                <w:rFonts w:ascii="Tms Rmn" w:hAnsi="Tms Rmn"/>
                <w:sz w:val="20"/>
              </w:rPr>
            </w:pPr>
            <w:r w:rsidRPr="00AD4291">
              <w:rPr>
                <w:rFonts w:ascii="Tms Rmn" w:hAnsi="Tms Rmn"/>
                <w:sz w:val="20"/>
              </w:rPr>
              <w:t>Brian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006120" w14:textId="3DF6B404" w:rsidR="0001612F" w:rsidRPr="00AD4291" w:rsidRDefault="00587083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 w:rsidRPr="00AD4291">
              <w:rPr>
                <w:rFonts w:ascii="Tms Rmn" w:hAnsi="Tms Rmn"/>
                <w:sz w:val="20"/>
              </w:rPr>
              <w:t>4230 W. Lakeshore Drive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9AFA38" w14:textId="28F375AA" w:rsidR="0001612F" w:rsidRPr="00AD4291" w:rsidRDefault="00587083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 w:rsidRPr="00AD4291">
              <w:rPr>
                <w:rFonts w:ascii="Tms Rmn" w:hAnsi="Tms Rmn"/>
                <w:sz w:val="20"/>
              </w:rPr>
              <w:t>Port Clinton, OH 43452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7DF7E8" w14:textId="10B102B1" w:rsidR="0001612F" w:rsidRPr="00AD4291" w:rsidRDefault="0001612F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9C56A6" w14:textId="4DD030BB" w:rsidR="0001612F" w:rsidRPr="00AD4291" w:rsidRDefault="0001612F" w:rsidP="00E37526">
            <w:pPr>
              <w:widowControl w:val="0"/>
              <w:jc w:val="center"/>
              <w:rPr>
                <w:rFonts w:ascii="Tms Rmn" w:hAnsi="Tms Rmn"/>
                <w:color w:val="000000" w:themeColor="text1"/>
                <w:sz w:val="20"/>
              </w:rPr>
            </w:pPr>
            <w:r w:rsidRPr="00AD4291">
              <w:rPr>
                <w:rFonts w:ascii="Tms Rmn" w:hAnsi="Tms Rmn"/>
                <w:color w:val="000000" w:themeColor="text1"/>
                <w:sz w:val="20"/>
              </w:rPr>
              <w:t>Erie</w:t>
            </w:r>
            <w:r w:rsidR="00CD654F" w:rsidRPr="00AD4291">
              <w:rPr>
                <w:rFonts w:ascii="Tms Rmn" w:hAnsi="Tms Rmn"/>
                <w:color w:val="000000" w:themeColor="text1"/>
                <w:sz w:val="20"/>
              </w:rPr>
              <w:t xml:space="preserve"> 1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B4F034" w14:textId="3AFA2DC1" w:rsidR="00587083" w:rsidRPr="00AD4291" w:rsidRDefault="00AB205E" w:rsidP="006305BC">
            <w:pPr>
              <w:widowControl w:val="0"/>
              <w:jc w:val="right"/>
              <w:rPr>
                <w:rFonts w:ascii="Tms Rmn" w:hAnsi="Tms Rmn"/>
                <w:color w:val="000000" w:themeColor="text1"/>
                <w:sz w:val="20"/>
              </w:rPr>
            </w:pPr>
            <w:hyperlink r:id="rId19" w:history="1">
              <w:r w:rsidR="00587083" w:rsidRPr="00AD4291">
                <w:rPr>
                  <w:rStyle w:val="Hyperlink"/>
                  <w:rFonts w:ascii="Tms Rmn" w:hAnsi="Tms Rmn"/>
                  <w:sz w:val="20"/>
                </w:rPr>
                <w:t>bhildtruth@gmail.com</w:t>
              </w:r>
            </w:hyperlink>
          </w:p>
        </w:tc>
      </w:tr>
      <w:tr w:rsidR="0001612F" w14:paraId="7F25CC58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91DA84" w14:textId="63FC8A79" w:rsidR="0001612F" w:rsidRPr="001C1F81" w:rsidRDefault="00C32446" w:rsidP="0032033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*</w:t>
            </w:r>
            <w:r w:rsidR="00B65109">
              <w:rPr>
                <w:rFonts w:ascii="Tms Rmn" w:hAnsi="Tms Rmn"/>
                <w:sz w:val="20"/>
              </w:rPr>
              <w:t>Alter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78C6D4" w14:textId="52DDD46B" w:rsidR="0001612F" w:rsidRPr="001C1F81" w:rsidRDefault="00B65109" w:rsidP="00E3752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Don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709ACB" w14:textId="0262B6DE" w:rsidR="0001612F" w:rsidRDefault="000D068D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565 Ames Street</w:t>
            </w:r>
            <w:r w:rsidR="00B65109">
              <w:rPr>
                <w:rFonts w:ascii="Tms Rmn" w:hAnsi="Tms Rmn"/>
                <w:sz w:val="20"/>
              </w:rPr>
              <w:t xml:space="preserve"> 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EF272E" w14:textId="31F29BFF" w:rsidR="0001612F" w:rsidRDefault="000D068D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Elmore, OH 43416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BEC37C" w14:textId="71C0F8F2" w:rsidR="0001612F" w:rsidRDefault="0001612F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5E5998" w14:textId="77777777" w:rsidR="0001612F" w:rsidRPr="00D244E9" w:rsidRDefault="0001612F" w:rsidP="00E37526">
            <w:pPr>
              <w:widowControl w:val="0"/>
              <w:jc w:val="center"/>
              <w:rPr>
                <w:rFonts w:ascii="Tms Rmn" w:hAnsi="Tms Rmn"/>
                <w:color w:val="000000"/>
                <w:sz w:val="20"/>
                <w:highlight w:val="yellow"/>
              </w:rPr>
            </w:pPr>
            <w:r w:rsidRPr="00ED3E04">
              <w:rPr>
                <w:rFonts w:ascii="Tms Rmn" w:hAnsi="Tms Rmn"/>
                <w:sz w:val="20"/>
              </w:rPr>
              <w:t>Harris 1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9FE520" w14:textId="7F01C929" w:rsidR="0001612F" w:rsidRPr="001C1F81" w:rsidRDefault="00B65109" w:rsidP="0001612F">
            <w:pPr>
              <w:widowControl w:val="0"/>
              <w:jc w:val="right"/>
              <w:rPr>
                <w:rStyle w:val="Hyperlink"/>
                <w:rFonts w:ascii="Tms Rmn" w:hAnsi="Tms Rmn"/>
                <w:sz w:val="20"/>
              </w:rPr>
            </w:pPr>
            <w:r>
              <w:rPr>
                <w:rStyle w:val="Hyperlink"/>
                <w:rFonts w:ascii="Tms Rmn" w:hAnsi="Tms Rmn"/>
                <w:sz w:val="20"/>
              </w:rPr>
              <w:t>exnmex@hotmail.com</w:t>
            </w:r>
          </w:p>
        </w:tc>
      </w:tr>
      <w:tr w:rsidR="0001612F" w14:paraId="6F8DEEE9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1D565C" w14:textId="6A591F84" w:rsidR="0001612F" w:rsidRDefault="00C32446" w:rsidP="0032033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*</w:t>
            </w:r>
            <w:r w:rsidR="0001612F">
              <w:rPr>
                <w:rFonts w:ascii="Tms Rmn" w:hAnsi="Tms Rmn"/>
                <w:sz w:val="20"/>
              </w:rPr>
              <w:t>Stinebaugh</w:t>
            </w:r>
            <w:r w:rsidR="00320336">
              <w:rPr>
                <w:rFonts w:ascii="Tms Rmn" w:hAnsi="Tms Rmn"/>
                <w:sz w:val="20"/>
              </w:rPr>
              <w:t xml:space="preserve"> 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86F425" w14:textId="55F8E493" w:rsidR="0001612F" w:rsidRDefault="0001612F" w:rsidP="00E3752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Jill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50F86B" w14:textId="77777777" w:rsidR="0001612F" w:rsidRDefault="0001612F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16580 W SR 105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571DED" w14:textId="26CD6C1B" w:rsidR="0001612F" w:rsidRDefault="0001612F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 xml:space="preserve">Elmore </w:t>
            </w:r>
            <w:r w:rsidR="0076615E">
              <w:rPr>
                <w:rFonts w:ascii="Tms Rmn" w:hAnsi="Tms Rmn"/>
                <w:sz w:val="20"/>
              </w:rPr>
              <w:t>,</w:t>
            </w:r>
            <w:r>
              <w:rPr>
                <w:rFonts w:ascii="Tms Rmn" w:hAnsi="Tms Rmn"/>
                <w:sz w:val="20"/>
              </w:rPr>
              <w:t xml:space="preserve"> OH  43416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23ED15" w14:textId="131B590C" w:rsidR="0001612F" w:rsidRDefault="0001612F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4B0C41" w14:textId="77777777" w:rsidR="0001612F" w:rsidRDefault="0001612F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Harris 3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21FA58" w14:textId="77777777" w:rsidR="0001612F" w:rsidRPr="00012B5C" w:rsidRDefault="00AB205E" w:rsidP="0001612F">
            <w:pPr>
              <w:widowControl w:val="0"/>
              <w:jc w:val="right"/>
              <w:rPr>
                <w:rFonts w:ascii="Tms Rmn" w:hAnsi="Tms Rmn"/>
                <w:color w:val="000000"/>
                <w:sz w:val="20"/>
                <w:highlight w:val="yellow"/>
              </w:rPr>
            </w:pPr>
            <w:hyperlink r:id="rId20" w:history="1">
              <w:r w:rsidR="0001612F" w:rsidRPr="00F8145F">
                <w:rPr>
                  <w:rStyle w:val="Hyperlink"/>
                  <w:rFonts w:ascii="Tms Rmn" w:hAnsi="Tms Rmn"/>
                  <w:sz w:val="20"/>
                </w:rPr>
                <w:t>jillies32@frontier.com</w:t>
              </w:r>
            </w:hyperlink>
          </w:p>
        </w:tc>
      </w:tr>
      <w:tr w:rsidR="0001612F" w14:paraId="1C8BD8B7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1364E5" w14:textId="7FBE1401" w:rsidR="0001612F" w:rsidRDefault="00B65109" w:rsidP="00320336">
            <w:pPr>
              <w:widowControl w:val="0"/>
              <w:ind w:left="-9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color w:val="FF0000"/>
                <w:sz w:val="20"/>
              </w:rPr>
              <w:t xml:space="preserve"> Vacant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126F99" w14:textId="3A125583" w:rsidR="0001612F" w:rsidRDefault="0001612F" w:rsidP="00E37526">
            <w:pPr>
              <w:widowControl w:val="0"/>
              <w:rPr>
                <w:rFonts w:ascii="Tms Rmn" w:hAnsi="Tms Rmn"/>
                <w:sz w:val="20"/>
              </w:rPr>
            </w:pP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500239" w14:textId="6C6752D6" w:rsidR="0001612F" w:rsidRDefault="0001612F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71FCAE" w14:textId="52E1CA30" w:rsidR="0001612F" w:rsidRDefault="0001612F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F76CFC" w14:textId="3B166363" w:rsidR="0001612F" w:rsidRDefault="0001612F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1CFC96" w14:textId="77777777" w:rsidR="0001612F" w:rsidRDefault="0001612F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Harris 4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12C7E7" w14:textId="64EF9F89" w:rsidR="0001612F" w:rsidRDefault="0001612F" w:rsidP="0001612F">
            <w:pPr>
              <w:widowControl w:val="0"/>
              <w:jc w:val="right"/>
              <w:rPr>
                <w:rFonts w:ascii="Tms Rmn" w:hAnsi="Tms Rmn"/>
                <w:color w:val="0000FF"/>
                <w:sz w:val="20"/>
                <w:u w:val="single"/>
              </w:rPr>
            </w:pPr>
          </w:p>
        </w:tc>
      </w:tr>
      <w:tr w:rsidR="0001612F" w14:paraId="640EB2EF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059842" w14:textId="781B09CE" w:rsidR="0001612F" w:rsidRDefault="00C32446" w:rsidP="0032033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color w:val="000000" w:themeColor="text1"/>
                <w:sz w:val="20"/>
              </w:rPr>
              <w:t>*</w:t>
            </w:r>
            <w:proofErr w:type="spellStart"/>
            <w:r w:rsidR="00082509">
              <w:rPr>
                <w:rFonts w:ascii="Tms Rmn" w:hAnsi="Tms Rmn"/>
                <w:color w:val="000000" w:themeColor="text1"/>
                <w:sz w:val="20"/>
              </w:rPr>
              <w:t>Muetzel</w:t>
            </w:r>
            <w:proofErr w:type="spellEnd"/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AEE329" w14:textId="24DC612E" w:rsidR="0001612F" w:rsidRDefault="00082509" w:rsidP="00E3752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Dale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4D64CC" w14:textId="0878AEC6" w:rsidR="0001612F" w:rsidRDefault="00082509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20 Delores Drive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20DC33" w14:textId="15DFEF23" w:rsidR="0001612F" w:rsidRDefault="00082509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Port Clinton, OH 43452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AC4E31" w14:textId="1B33E1E0" w:rsidR="0001612F" w:rsidRDefault="0001612F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409A73" w14:textId="77777777" w:rsidR="0001612F" w:rsidRPr="00D244E9" w:rsidRDefault="0001612F" w:rsidP="00E37526">
            <w:pPr>
              <w:widowControl w:val="0"/>
              <w:jc w:val="center"/>
              <w:rPr>
                <w:rFonts w:ascii="Tms Rmn" w:hAnsi="Tms Rmn"/>
                <w:sz w:val="20"/>
                <w:highlight w:val="yellow"/>
              </w:rPr>
            </w:pPr>
            <w:r w:rsidRPr="00B22EF2">
              <w:rPr>
                <w:rFonts w:ascii="Tms Rmn" w:hAnsi="Tms Rmn"/>
                <w:sz w:val="20"/>
              </w:rPr>
              <w:t>Portage 1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71EFF1" w14:textId="6B1EED18" w:rsidR="0001612F" w:rsidRDefault="00082509" w:rsidP="0001612F">
            <w:pPr>
              <w:widowControl w:val="0"/>
              <w:jc w:val="right"/>
              <w:rPr>
                <w:rFonts w:ascii="Tms Rmn" w:hAnsi="Tms Rmn"/>
                <w:color w:val="0000FF"/>
                <w:sz w:val="20"/>
                <w:u w:val="single"/>
              </w:rPr>
            </w:pPr>
            <w:r>
              <w:rPr>
                <w:rFonts w:ascii="Tms Rmn" w:hAnsi="Tms Rmn"/>
                <w:color w:val="0000FF"/>
                <w:sz w:val="20"/>
                <w:u w:val="single"/>
              </w:rPr>
              <w:t>dalemuetzel@yahoo.com</w:t>
            </w:r>
          </w:p>
        </w:tc>
      </w:tr>
      <w:tr w:rsidR="0001612F" w14:paraId="0BEC4DF8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F3787B" w14:textId="3142BAA5" w:rsidR="0001612F" w:rsidRPr="00E97E31" w:rsidRDefault="00E97E31" w:rsidP="00320336">
            <w:pPr>
              <w:widowControl w:val="0"/>
              <w:rPr>
                <w:rFonts w:ascii="Tms Rmn" w:hAnsi="Tms Rmn"/>
                <w:color w:val="FF0000"/>
                <w:sz w:val="20"/>
              </w:rPr>
            </w:pPr>
            <w:r>
              <w:rPr>
                <w:rFonts w:ascii="Tms Rmn" w:hAnsi="Tms Rmn"/>
                <w:color w:val="FF0000"/>
                <w:sz w:val="20"/>
              </w:rPr>
              <w:t>Vacant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61D19C" w14:textId="67FF2B53" w:rsidR="0001612F" w:rsidRDefault="0001612F" w:rsidP="00E37526">
            <w:pPr>
              <w:widowControl w:val="0"/>
              <w:rPr>
                <w:rFonts w:ascii="Tms Rmn" w:hAnsi="Tms Rmn"/>
                <w:sz w:val="20"/>
              </w:rPr>
            </w:pP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B34016" w14:textId="432DF1C2" w:rsidR="0001612F" w:rsidRDefault="0001612F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AE73EC" w14:textId="54A07AD0" w:rsidR="0001612F" w:rsidRDefault="0001612F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A1D5BD" w14:textId="2B946783" w:rsidR="0001612F" w:rsidRDefault="0001612F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91858F" w14:textId="77777777" w:rsidR="0001612F" w:rsidRDefault="0001612F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PC1A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BD86E2" w14:textId="6E2BAABB" w:rsidR="0001612F" w:rsidRDefault="00F74EB1" w:rsidP="00E97E31">
            <w:pPr>
              <w:widowControl w:val="0"/>
              <w:rPr>
                <w:rFonts w:ascii="Tms Rmn" w:hAnsi="Tms Rmn"/>
                <w:color w:val="0000FF"/>
                <w:sz w:val="20"/>
                <w:u w:val="single"/>
              </w:rPr>
            </w:pPr>
            <w:r>
              <w:rPr>
                <w:rFonts w:ascii="Tms Rmn" w:hAnsi="Tms Rmn"/>
                <w:color w:val="0000FF"/>
                <w:sz w:val="20"/>
                <w:u w:val="single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="00047777">
              <w:rPr>
                <w:rFonts w:ascii="Tms Rmn" w:hAnsi="Tms Rmn"/>
                <w:color w:val="0000FF"/>
                <w:sz w:val="20"/>
                <w:u w:val="single"/>
              </w:rPr>
              <w:t xml:space="preserve">          </w:t>
            </w:r>
          </w:p>
        </w:tc>
      </w:tr>
      <w:tr w:rsidR="0001612F" w14:paraId="00F993A7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77C99C" w14:textId="40541188" w:rsidR="0001612F" w:rsidRPr="00ED2F57" w:rsidRDefault="00C32446" w:rsidP="0032033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*</w:t>
            </w:r>
            <w:proofErr w:type="spellStart"/>
            <w:r w:rsidR="00AD4291" w:rsidRPr="00ED2F57">
              <w:rPr>
                <w:rFonts w:ascii="Tms Rmn" w:hAnsi="Tms Rmn"/>
                <w:sz w:val="20"/>
              </w:rPr>
              <w:t>Slobodzian</w:t>
            </w:r>
            <w:proofErr w:type="spellEnd"/>
            <w:r w:rsidR="00AD4291" w:rsidRPr="00ED2F57">
              <w:rPr>
                <w:rFonts w:ascii="Tms Rmn" w:hAnsi="Tms Rmn"/>
                <w:sz w:val="20"/>
              </w:rPr>
              <w:t xml:space="preserve"> 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7E2716" w14:textId="31118B30" w:rsidR="0001612F" w:rsidRPr="00ED2F57" w:rsidRDefault="00AD4291" w:rsidP="00E37526">
            <w:pPr>
              <w:widowControl w:val="0"/>
              <w:rPr>
                <w:rFonts w:ascii="Tms Rmn" w:hAnsi="Tms Rmn"/>
                <w:sz w:val="20"/>
              </w:rPr>
            </w:pPr>
            <w:r w:rsidRPr="00ED2F57">
              <w:rPr>
                <w:rFonts w:ascii="Tms Rmn" w:hAnsi="Tms Rmn"/>
                <w:sz w:val="20"/>
              </w:rPr>
              <w:t>Lisa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AE406B" w14:textId="16E13E15" w:rsidR="0001612F" w:rsidRPr="00ED2F57" w:rsidRDefault="00AD4291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 w:rsidRPr="00ED2F57">
              <w:rPr>
                <w:rFonts w:ascii="Tms Rmn" w:hAnsi="Tms Rmn"/>
                <w:sz w:val="20"/>
              </w:rPr>
              <w:t>105 East 10</w:t>
            </w:r>
            <w:r w:rsidRPr="00ED2F57">
              <w:rPr>
                <w:rFonts w:ascii="Tms Rmn" w:hAnsi="Tms Rmn"/>
                <w:sz w:val="20"/>
                <w:vertAlign w:val="superscript"/>
              </w:rPr>
              <w:t>th</w:t>
            </w:r>
            <w:r w:rsidRPr="00ED2F57">
              <w:rPr>
                <w:rFonts w:ascii="Tms Rmn" w:hAnsi="Tms Rmn"/>
                <w:sz w:val="20"/>
              </w:rPr>
              <w:t xml:space="preserve"> Street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EA495F" w14:textId="25D9B427" w:rsidR="0001612F" w:rsidRPr="00ED2F57" w:rsidRDefault="0001612F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 w:rsidRPr="00ED2F57">
              <w:rPr>
                <w:rFonts w:ascii="Tms Rmn" w:hAnsi="Tms Rmn"/>
                <w:sz w:val="20"/>
              </w:rPr>
              <w:t>Port Clinton</w:t>
            </w:r>
            <w:r w:rsidR="0076615E">
              <w:rPr>
                <w:rFonts w:ascii="Tms Rmn" w:hAnsi="Tms Rmn"/>
                <w:sz w:val="20"/>
              </w:rPr>
              <w:t>,</w:t>
            </w:r>
            <w:r w:rsidRPr="00ED2F57">
              <w:rPr>
                <w:rFonts w:ascii="Tms Rmn" w:hAnsi="Tms Rmn"/>
                <w:sz w:val="20"/>
              </w:rPr>
              <w:t xml:space="preserve"> OH 43452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0DAF21" w14:textId="306D10EA" w:rsidR="0001612F" w:rsidRPr="00ED2F57" w:rsidRDefault="0001612F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047B4E" w14:textId="77777777" w:rsidR="0001612F" w:rsidRPr="00ED2F57" w:rsidRDefault="0001612F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 w:rsidRPr="00ED2F57">
              <w:rPr>
                <w:rFonts w:ascii="Tms Rmn" w:hAnsi="Tms Rmn"/>
                <w:sz w:val="20"/>
              </w:rPr>
              <w:t>PC2A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FB0B9E" w14:textId="05106C1A" w:rsidR="0001612F" w:rsidRPr="00ED2F57" w:rsidRDefault="00AB205E" w:rsidP="0001612F">
            <w:pPr>
              <w:widowControl w:val="0"/>
              <w:jc w:val="right"/>
              <w:rPr>
                <w:rFonts w:ascii="Tms Rmn" w:hAnsi="Tms Rmn"/>
                <w:color w:val="0000FF"/>
                <w:sz w:val="20"/>
                <w:u w:val="single"/>
              </w:rPr>
            </w:pPr>
            <w:hyperlink r:id="rId21" w:history="1">
              <w:r w:rsidR="00AD4291" w:rsidRPr="00ED2F57">
                <w:rPr>
                  <w:rStyle w:val="Hyperlink"/>
                  <w:rFonts w:ascii="Tms Rmn" w:hAnsi="Tms Rmn"/>
                  <w:sz w:val="20"/>
                </w:rPr>
                <w:t>flathat1080</w:t>
              </w:r>
            </w:hyperlink>
            <w:r w:rsidR="00AD4291" w:rsidRPr="00ED2F57">
              <w:rPr>
                <w:rStyle w:val="Hyperlink"/>
                <w:rFonts w:ascii="Tms Rmn" w:hAnsi="Tms Rmn"/>
                <w:sz w:val="20"/>
              </w:rPr>
              <w:t>@yahoo.com</w:t>
            </w:r>
          </w:p>
        </w:tc>
      </w:tr>
      <w:tr w:rsidR="0001612F" w14:paraId="3E904431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A22CD6" w14:textId="7431653F" w:rsidR="0001612F" w:rsidRPr="0006105F" w:rsidRDefault="00C32446" w:rsidP="0032033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*</w:t>
            </w:r>
            <w:proofErr w:type="spellStart"/>
            <w:r w:rsidR="00B65109">
              <w:rPr>
                <w:rFonts w:ascii="Tms Rmn" w:hAnsi="Tms Rmn"/>
                <w:sz w:val="20"/>
              </w:rPr>
              <w:t>Blankenbeker</w:t>
            </w:r>
            <w:proofErr w:type="spellEnd"/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9EC5F1" w14:textId="0B95DD8F" w:rsidR="0001612F" w:rsidRDefault="00B65109" w:rsidP="00E3752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Dave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1C765D" w14:textId="1CA4047C" w:rsidR="0001612F" w:rsidRDefault="000D068D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223 Adams Street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F5CE24" w14:textId="0D5D7732" w:rsidR="0001612F" w:rsidRDefault="000D068D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Port Clinton, OH 43452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F1F467" w14:textId="632E9FDF" w:rsidR="0001612F" w:rsidRDefault="0001612F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39C52C" w14:textId="77777777" w:rsidR="0001612F" w:rsidRDefault="0001612F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 w:rsidRPr="00012B5C">
              <w:rPr>
                <w:rFonts w:ascii="Tms Rmn" w:hAnsi="Tms Rmn"/>
                <w:sz w:val="20"/>
              </w:rPr>
              <w:t>PC3</w:t>
            </w:r>
            <w:r>
              <w:rPr>
                <w:rFonts w:ascii="Tms Rmn" w:hAnsi="Tms Rmn"/>
                <w:sz w:val="20"/>
              </w:rPr>
              <w:t>A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4DF3D6" w14:textId="65207453" w:rsidR="0001612F" w:rsidRPr="00DE468D" w:rsidRDefault="00AB205E" w:rsidP="0001612F">
            <w:pPr>
              <w:widowControl w:val="0"/>
              <w:jc w:val="right"/>
              <w:rPr>
                <w:rFonts w:ascii="Tms Rmn" w:hAnsi="Tms Rmn"/>
                <w:color w:val="000000"/>
                <w:sz w:val="20"/>
              </w:rPr>
            </w:pPr>
            <w:hyperlink r:id="rId22" w:history="1">
              <w:r w:rsidR="00B65109" w:rsidRPr="00205D79">
                <w:rPr>
                  <w:rStyle w:val="Hyperlink"/>
                  <w:rFonts w:ascii="Tms Rmn" w:hAnsi="Tms Rmn"/>
                  <w:sz w:val="20"/>
                </w:rPr>
                <w:t>daveblankenbeker@gmail.com</w:t>
              </w:r>
            </w:hyperlink>
          </w:p>
        </w:tc>
      </w:tr>
      <w:tr w:rsidR="0001612F" w14:paraId="059B9879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94D18F" w14:textId="33788231" w:rsidR="0001612F" w:rsidRDefault="0001612F" w:rsidP="00320336">
            <w:pPr>
              <w:widowControl w:val="0"/>
              <w:rPr>
                <w:rFonts w:ascii="Tms Rmn" w:hAnsi="Tms Rmn"/>
                <w:sz w:val="20"/>
              </w:rPr>
            </w:pPr>
            <w:proofErr w:type="spellStart"/>
            <w:r>
              <w:rPr>
                <w:rFonts w:ascii="Tms Rmn" w:hAnsi="Tms Rmn"/>
                <w:sz w:val="20"/>
              </w:rPr>
              <w:t>Hymore</w:t>
            </w:r>
            <w:proofErr w:type="spellEnd"/>
            <w:r>
              <w:rPr>
                <w:rFonts w:ascii="Tms Rmn" w:hAnsi="Tms Rmn"/>
                <w:sz w:val="20"/>
              </w:rPr>
              <w:t>-Tester</w:t>
            </w:r>
            <w:r w:rsidR="00320336">
              <w:rPr>
                <w:rFonts w:ascii="Tms Rmn" w:hAnsi="Tms Rmn"/>
                <w:sz w:val="20"/>
              </w:rPr>
              <w:t xml:space="preserve"> 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3838E9" w14:textId="77777777" w:rsidR="0001612F" w:rsidRDefault="0001612F" w:rsidP="00E3752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Debra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EC13F1" w14:textId="173E7677" w:rsidR="0001612F" w:rsidRDefault="0001612F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1002 E Perry St</w:t>
            </w:r>
            <w:r w:rsidR="0091126A">
              <w:rPr>
                <w:rFonts w:ascii="Tms Rmn" w:hAnsi="Tms Rmn"/>
                <w:sz w:val="20"/>
              </w:rPr>
              <w:t>reet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C5E176" w14:textId="70FA0BBB" w:rsidR="0001612F" w:rsidRDefault="0001612F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Port Clinton</w:t>
            </w:r>
            <w:r w:rsidR="0076615E">
              <w:rPr>
                <w:rFonts w:ascii="Tms Rmn" w:hAnsi="Tms Rmn"/>
                <w:sz w:val="20"/>
              </w:rPr>
              <w:t>,</w:t>
            </w:r>
            <w:r>
              <w:rPr>
                <w:rFonts w:ascii="Tms Rmn" w:hAnsi="Tms Rmn"/>
                <w:sz w:val="20"/>
              </w:rPr>
              <w:t xml:space="preserve"> OH 43452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674EB2" w14:textId="0EB81711" w:rsidR="0001612F" w:rsidRDefault="0001612F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42F2E9" w14:textId="77777777" w:rsidR="0001612F" w:rsidRPr="00000EC7" w:rsidRDefault="0001612F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 w:rsidRPr="00000EC7">
              <w:rPr>
                <w:rFonts w:ascii="Tms Rmn" w:hAnsi="Tms Rmn"/>
                <w:sz w:val="20"/>
              </w:rPr>
              <w:t>PC4A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6D8BDF" w14:textId="77777777" w:rsidR="0001612F" w:rsidRDefault="00AB205E" w:rsidP="0001612F">
            <w:pPr>
              <w:widowControl w:val="0"/>
              <w:jc w:val="right"/>
              <w:rPr>
                <w:rFonts w:ascii="Tms Rmn" w:hAnsi="Tms Rmn"/>
                <w:color w:val="0000FF"/>
                <w:sz w:val="20"/>
                <w:u w:val="single"/>
              </w:rPr>
            </w:pPr>
            <w:hyperlink r:id="rId23" w:history="1">
              <w:r w:rsidR="0001612F" w:rsidRPr="00353CD7">
                <w:rPr>
                  <w:rStyle w:val="Hyperlink"/>
                  <w:rFonts w:ascii="Tms Rmn" w:hAnsi="Tms Rmn"/>
                  <w:sz w:val="20"/>
                </w:rPr>
                <w:t>debbie_hymore_tester@frontier.com</w:t>
              </w:r>
            </w:hyperlink>
          </w:p>
        </w:tc>
      </w:tr>
      <w:tr w:rsidR="0001612F" w14:paraId="19E713AB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350A3F" w14:textId="26060FBC" w:rsidR="0001612F" w:rsidRPr="00A76530" w:rsidRDefault="00C32446" w:rsidP="00320336">
            <w:pPr>
              <w:widowControl w:val="0"/>
              <w:rPr>
                <w:rFonts w:ascii="Tms Rmn" w:hAnsi="Tms Rmn"/>
                <w:color w:val="000000" w:themeColor="text1"/>
                <w:sz w:val="20"/>
              </w:rPr>
            </w:pPr>
            <w:r>
              <w:rPr>
                <w:rFonts w:ascii="Tms Rmn" w:hAnsi="Tms Rmn"/>
                <w:color w:val="000000" w:themeColor="text1"/>
                <w:sz w:val="20"/>
              </w:rPr>
              <w:t>*</w:t>
            </w:r>
            <w:proofErr w:type="spellStart"/>
            <w:r w:rsidR="00A76530">
              <w:rPr>
                <w:rFonts w:ascii="Tms Rmn" w:hAnsi="Tms Rmn"/>
                <w:color w:val="000000" w:themeColor="text1"/>
                <w:sz w:val="20"/>
              </w:rPr>
              <w:t>Stoiber</w:t>
            </w:r>
            <w:proofErr w:type="spellEnd"/>
            <w:r w:rsidR="00A76530">
              <w:rPr>
                <w:rFonts w:ascii="Tms Rmn" w:hAnsi="Tms Rmn"/>
                <w:color w:val="000000" w:themeColor="text1"/>
                <w:sz w:val="20"/>
              </w:rPr>
              <w:t xml:space="preserve"> 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D6EB80" w14:textId="18522641" w:rsidR="0001612F" w:rsidRDefault="00A76530" w:rsidP="00E3752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 xml:space="preserve">George 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155B59" w14:textId="5F0F2711" w:rsidR="0001612F" w:rsidRDefault="00A76530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1482 Florence Ave, PO Box 249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5E5AF8" w14:textId="2A9C1968" w:rsidR="0001612F" w:rsidRDefault="00A76530" w:rsidP="00F250C3">
            <w:pPr>
              <w:widowControl w:val="0"/>
              <w:ind w:right="40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Put-In-Bay, OH 43456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D4BCD3" w14:textId="47598D9D" w:rsidR="0001612F" w:rsidRDefault="0001612F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5CD799" w14:textId="24BC324F" w:rsidR="0001612F" w:rsidRPr="00B0333A" w:rsidRDefault="0001612F" w:rsidP="00E37526">
            <w:pPr>
              <w:widowControl w:val="0"/>
              <w:jc w:val="center"/>
              <w:rPr>
                <w:rFonts w:ascii="Tms Rmn" w:hAnsi="Tms Rmn"/>
                <w:color w:val="000000" w:themeColor="text1"/>
                <w:sz w:val="20"/>
              </w:rPr>
            </w:pPr>
            <w:r w:rsidRPr="00B0333A">
              <w:rPr>
                <w:rFonts w:ascii="Tms Rmn" w:hAnsi="Tms Rmn"/>
                <w:color w:val="000000" w:themeColor="text1"/>
                <w:sz w:val="20"/>
              </w:rPr>
              <w:t>Put-In-Bay</w:t>
            </w:r>
            <w:r w:rsidR="009C5113">
              <w:rPr>
                <w:rFonts w:ascii="Tms Rmn" w:hAnsi="Tms Rmn"/>
                <w:color w:val="000000" w:themeColor="text1"/>
                <w:sz w:val="20"/>
              </w:rPr>
              <w:t xml:space="preserve"> 1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C7E69F" w14:textId="16C8FD8C" w:rsidR="0001612F" w:rsidRDefault="00A76530" w:rsidP="00A76530">
            <w:pPr>
              <w:widowControl w:val="0"/>
              <w:tabs>
                <w:tab w:val="left" w:pos="632"/>
              </w:tabs>
              <w:jc w:val="right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ab/>
              <w:t>No Email</w:t>
            </w:r>
          </w:p>
        </w:tc>
      </w:tr>
      <w:tr w:rsidR="0001612F" w14:paraId="7E795E70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EA398C" w14:textId="51965DDC" w:rsidR="0001612F" w:rsidRPr="00796C82" w:rsidRDefault="00C32446" w:rsidP="0032033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lastRenderedPageBreak/>
              <w:t>*</w:t>
            </w:r>
            <w:r w:rsidR="0001612F">
              <w:rPr>
                <w:rFonts w:ascii="Tms Rmn" w:hAnsi="Tms Rmn"/>
                <w:sz w:val="20"/>
              </w:rPr>
              <w:t>Douglas</w:t>
            </w:r>
            <w:r w:rsidR="00320336">
              <w:rPr>
                <w:rFonts w:ascii="Tms Rmn" w:hAnsi="Tms Rmn"/>
                <w:sz w:val="20"/>
              </w:rPr>
              <w:t xml:space="preserve"> 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AE9311" w14:textId="77777777" w:rsidR="0001612F" w:rsidRDefault="0001612F" w:rsidP="00E3752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Toni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4CB988" w14:textId="77777777" w:rsidR="0001612F" w:rsidRDefault="0001612F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517 West Ave.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7685C0" w14:textId="43A0EA76" w:rsidR="0001612F" w:rsidRDefault="0001612F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Oak Harbor</w:t>
            </w:r>
            <w:r w:rsidR="0076615E">
              <w:rPr>
                <w:rFonts w:ascii="Tms Rmn" w:hAnsi="Tms Rmn"/>
                <w:sz w:val="20"/>
              </w:rPr>
              <w:t>,</w:t>
            </w:r>
            <w:r>
              <w:rPr>
                <w:rFonts w:ascii="Tms Rmn" w:hAnsi="Tms Rmn"/>
                <w:sz w:val="20"/>
              </w:rPr>
              <w:t xml:space="preserve"> OH 43449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F5ED98" w14:textId="519AA0D7" w:rsidR="0001612F" w:rsidRDefault="0001612F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A8A7B4" w14:textId="77777777" w:rsidR="0001612F" w:rsidRPr="00B0333A" w:rsidRDefault="0001612F" w:rsidP="00E37526">
            <w:pPr>
              <w:widowControl w:val="0"/>
              <w:jc w:val="center"/>
              <w:rPr>
                <w:rFonts w:ascii="Tms Rmn" w:hAnsi="Tms Rmn"/>
                <w:color w:val="000000" w:themeColor="text1"/>
                <w:sz w:val="20"/>
              </w:rPr>
            </w:pPr>
            <w:r w:rsidRPr="00B0333A">
              <w:rPr>
                <w:rFonts w:ascii="Tms Rmn" w:hAnsi="Tms Rmn"/>
                <w:color w:val="000000" w:themeColor="text1"/>
                <w:sz w:val="20"/>
              </w:rPr>
              <w:t>Salem 1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3662CE" w14:textId="5CA63C0A" w:rsidR="0001612F" w:rsidRPr="00153F94" w:rsidRDefault="00AB205E" w:rsidP="0001612F">
            <w:pPr>
              <w:widowControl w:val="0"/>
              <w:jc w:val="right"/>
              <w:rPr>
                <w:rFonts w:ascii="Tms Rmn" w:hAnsi="Tms Rmn"/>
                <w:color w:val="0000FF"/>
                <w:sz w:val="20"/>
                <w:u w:val="single"/>
              </w:rPr>
            </w:pPr>
            <w:hyperlink r:id="rId24" w:history="1">
              <w:r w:rsidR="00153F94" w:rsidRPr="00906B96">
                <w:rPr>
                  <w:rStyle w:val="Hyperlink"/>
                  <w:sz w:val="20"/>
                </w:rPr>
                <w:t>dougtd@roadrunner.com</w:t>
              </w:r>
            </w:hyperlink>
          </w:p>
        </w:tc>
      </w:tr>
      <w:tr w:rsidR="0001612F" w14:paraId="549602B8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28DFAF" w14:textId="74B6753A" w:rsidR="0001612F" w:rsidRPr="00E67957" w:rsidRDefault="00B65109" w:rsidP="0032033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Fowler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19ECC0" w14:textId="73A93DA8" w:rsidR="0001612F" w:rsidRPr="00E67957" w:rsidRDefault="00B65109" w:rsidP="00E3752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John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9C7A16" w14:textId="04ACD207" w:rsidR="0001612F" w:rsidRPr="00E67957" w:rsidRDefault="00B65109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419 N. Locust Street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046CE5" w14:textId="3379D8FF" w:rsidR="0001612F" w:rsidRPr="000C3BFA" w:rsidRDefault="00B65109" w:rsidP="00F250C3">
            <w:pPr>
              <w:widowControl w:val="0"/>
              <w:jc w:val="center"/>
              <w:rPr>
                <w:rFonts w:ascii="Tms Rmn" w:hAnsi="Tms Rmn"/>
                <w:strike/>
                <w:sz w:val="20"/>
              </w:rPr>
            </w:pPr>
            <w:r>
              <w:rPr>
                <w:rFonts w:ascii="Tms Rmn" w:hAnsi="Tms Rmn"/>
                <w:sz w:val="20"/>
              </w:rPr>
              <w:t>Oak Harbor, OH 43449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D24AF0" w14:textId="34194C05" w:rsidR="0001612F" w:rsidRPr="00E67957" w:rsidRDefault="0001612F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918014" w14:textId="77777777" w:rsidR="0001612F" w:rsidRPr="00B0333A" w:rsidRDefault="0001612F" w:rsidP="00E37526">
            <w:pPr>
              <w:widowControl w:val="0"/>
              <w:jc w:val="center"/>
              <w:rPr>
                <w:rFonts w:ascii="Tms Rmn" w:hAnsi="Tms Rmn"/>
                <w:color w:val="000000" w:themeColor="text1"/>
                <w:sz w:val="20"/>
              </w:rPr>
            </w:pPr>
            <w:r w:rsidRPr="00B0333A">
              <w:rPr>
                <w:rFonts w:ascii="Tms Rmn" w:hAnsi="Tms Rmn"/>
                <w:color w:val="000000" w:themeColor="text1"/>
                <w:sz w:val="20"/>
              </w:rPr>
              <w:t>Salem 2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EB3D28" w14:textId="6A85F338" w:rsidR="0001612F" w:rsidRPr="00E67957" w:rsidRDefault="00AB205E" w:rsidP="0001612F">
            <w:pPr>
              <w:widowControl w:val="0"/>
              <w:jc w:val="right"/>
              <w:rPr>
                <w:rFonts w:ascii="Tms Rmn" w:hAnsi="Tms Rmn"/>
                <w:sz w:val="20"/>
              </w:rPr>
            </w:pPr>
            <w:hyperlink r:id="rId25" w:history="1">
              <w:r w:rsidR="00B65109" w:rsidRPr="00205D79">
                <w:rPr>
                  <w:rStyle w:val="Hyperlink"/>
                  <w:rFonts w:ascii="Tms Rmn" w:hAnsi="Tms Rmn"/>
                  <w:sz w:val="20"/>
                </w:rPr>
                <w:t xml:space="preserve">tecumseh@thirdplanet.net </w:t>
              </w:r>
            </w:hyperlink>
          </w:p>
        </w:tc>
      </w:tr>
      <w:tr w:rsidR="0001612F" w14:paraId="666541BB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F328DC" w14:textId="109BB477" w:rsidR="0001612F" w:rsidRDefault="00C32446" w:rsidP="0032033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*</w:t>
            </w:r>
            <w:r w:rsidR="0001612F">
              <w:rPr>
                <w:rFonts w:ascii="Tms Rmn" w:hAnsi="Tms Rmn"/>
                <w:sz w:val="20"/>
              </w:rPr>
              <w:t>Eberle</w:t>
            </w:r>
            <w:r w:rsidR="00320336">
              <w:rPr>
                <w:rFonts w:ascii="Tms Rmn" w:hAnsi="Tms Rmn"/>
                <w:sz w:val="20"/>
              </w:rPr>
              <w:t xml:space="preserve"> 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73357F" w14:textId="77777777" w:rsidR="0001612F" w:rsidRDefault="0001612F" w:rsidP="00E3752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ShirLee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D81E1A" w14:textId="13C9ECD0" w:rsidR="0001612F" w:rsidRDefault="000060BA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325 N. Benton St</w:t>
            </w:r>
            <w:r w:rsidR="0091126A">
              <w:rPr>
                <w:rFonts w:ascii="Tms Rmn" w:hAnsi="Tms Rmn"/>
                <w:sz w:val="20"/>
              </w:rPr>
              <w:t>reet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07CAE6" w14:textId="7A410B25" w:rsidR="0001612F" w:rsidRDefault="0001612F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Oak Harbor</w:t>
            </w:r>
            <w:r w:rsidR="0076615E">
              <w:rPr>
                <w:rFonts w:ascii="Tms Rmn" w:hAnsi="Tms Rmn"/>
                <w:sz w:val="20"/>
              </w:rPr>
              <w:t>,</w:t>
            </w:r>
            <w:r>
              <w:rPr>
                <w:rFonts w:ascii="Tms Rmn" w:hAnsi="Tms Rmn"/>
                <w:sz w:val="20"/>
              </w:rPr>
              <w:t xml:space="preserve"> OH 43449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FFB257" w14:textId="49863595" w:rsidR="0001612F" w:rsidRDefault="0001612F" w:rsidP="00EF57FA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69BD2C" w14:textId="77777777" w:rsidR="0001612F" w:rsidRPr="00000EC7" w:rsidRDefault="0001612F" w:rsidP="00EF57FA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 w:rsidRPr="00000EC7">
              <w:rPr>
                <w:rFonts w:ascii="Tms Rmn" w:hAnsi="Tms Rmn"/>
                <w:sz w:val="20"/>
              </w:rPr>
              <w:t>Salem3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8B2DB5" w14:textId="77777777" w:rsidR="0001612F" w:rsidRDefault="000060BA" w:rsidP="0001612F">
            <w:pPr>
              <w:widowControl w:val="0"/>
              <w:jc w:val="right"/>
              <w:rPr>
                <w:rFonts w:ascii="Tms Rmn" w:hAnsi="Tms Rmn"/>
                <w:color w:val="0000FF"/>
                <w:sz w:val="20"/>
                <w:u w:val="single"/>
              </w:rPr>
            </w:pPr>
            <w:r w:rsidRPr="000060BA">
              <w:rPr>
                <w:rFonts w:ascii="Tms Rmn" w:hAnsi="Tms Rmn"/>
                <w:color w:val="0000FF"/>
                <w:sz w:val="20"/>
                <w:u w:val="single"/>
              </w:rPr>
              <w:t>steberle6@gmail.com</w:t>
            </w:r>
          </w:p>
        </w:tc>
      </w:tr>
      <w:tr w:rsidR="0001612F" w14:paraId="06A5FD83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979FFD" w14:textId="4AF6C560" w:rsidR="0001612F" w:rsidRPr="00A42B45" w:rsidRDefault="00B65109" w:rsidP="00320336">
            <w:pPr>
              <w:widowControl w:val="0"/>
              <w:rPr>
                <w:rFonts w:ascii="Tms Rmn" w:hAnsi="Tms Rmn"/>
                <w:color w:val="FF0000"/>
                <w:sz w:val="20"/>
              </w:rPr>
            </w:pPr>
            <w:r w:rsidRPr="00B65109">
              <w:rPr>
                <w:rFonts w:ascii="Tms Rmn" w:hAnsi="Tms Rmn"/>
                <w:color w:val="000000" w:themeColor="text1"/>
                <w:sz w:val="20"/>
              </w:rPr>
              <w:t>Hannan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E18CD2" w14:textId="781B8075" w:rsidR="0001612F" w:rsidRDefault="00B65109" w:rsidP="00E3752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Pam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E41AF2" w14:textId="3CBFA184" w:rsidR="0001612F" w:rsidRDefault="00B65109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 xml:space="preserve">351 N. </w:t>
            </w:r>
            <w:proofErr w:type="spellStart"/>
            <w:r>
              <w:rPr>
                <w:rFonts w:ascii="Tms Rmn" w:hAnsi="Tms Rmn"/>
                <w:sz w:val="20"/>
              </w:rPr>
              <w:t>Behlman</w:t>
            </w:r>
            <w:proofErr w:type="spellEnd"/>
            <w:r>
              <w:rPr>
                <w:rFonts w:ascii="Tms Rmn" w:hAnsi="Tms Rmn"/>
                <w:sz w:val="20"/>
              </w:rPr>
              <w:t xml:space="preserve"> Road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EA9AC5" w14:textId="1EA41B46" w:rsidR="0001612F" w:rsidRDefault="00B65109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Oak Harbor, OH 43449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403DC7" w14:textId="3CC25FD5" w:rsidR="0001612F" w:rsidRDefault="0001612F" w:rsidP="00EF57FA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8EB656" w14:textId="77777777" w:rsidR="0001612F" w:rsidRDefault="0001612F" w:rsidP="00EF57FA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Salem 4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F5E02D" w14:textId="7AB67FCC" w:rsidR="00D978ED" w:rsidRPr="00D978ED" w:rsidRDefault="00D978ED" w:rsidP="00D978ED">
            <w:pPr>
              <w:widowControl w:val="0"/>
              <w:jc w:val="right"/>
              <w:rPr>
                <w:rFonts w:ascii="Tms Rmn" w:hAnsi="Tms Rmn"/>
                <w:sz w:val="20"/>
                <w:szCs w:val="20"/>
              </w:rPr>
            </w:pPr>
            <w:r w:rsidRPr="00D978ED">
              <w:rPr>
                <w:rStyle w:val="Hyperlink"/>
                <w:sz w:val="20"/>
                <w:szCs w:val="20"/>
              </w:rPr>
              <w:t>plhannan19@gmail.com</w:t>
            </w:r>
          </w:p>
        </w:tc>
      </w:tr>
      <w:tr w:rsidR="0001612F" w14:paraId="00481656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FB31EE" w14:textId="0755E604" w:rsidR="0001612F" w:rsidRDefault="00384AAB" w:rsidP="0032033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 xml:space="preserve">Garner 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B738CC" w14:textId="77777777" w:rsidR="0001612F" w:rsidRDefault="0001612F" w:rsidP="00E3752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Bonnie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0AD2EF" w14:textId="77777777" w:rsidR="0001612F" w:rsidRDefault="0001612F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12465 W. Portage River S. Rd.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4AF915" w14:textId="2C558EFE" w:rsidR="0001612F" w:rsidRDefault="0001612F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Oak Harbor</w:t>
            </w:r>
            <w:r w:rsidR="0076615E">
              <w:rPr>
                <w:rFonts w:ascii="Tms Rmn" w:hAnsi="Tms Rmn"/>
                <w:sz w:val="20"/>
              </w:rPr>
              <w:t>,</w:t>
            </w:r>
            <w:r>
              <w:rPr>
                <w:rFonts w:ascii="Tms Rmn" w:hAnsi="Tms Rmn"/>
                <w:sz w:val="20"/>
              </w:rPr>
              <w:t xml:space="preserve"> OH 43449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4287CC" w14:textId="07E34BE5" w:rsidR="0001612F" w:rsidRDefault="0001612F" w:rsidP="00EF57FA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608FE5" w14:textId="77777777" w:rsidR="0001612F" w:rsidRDefault="0001612F" w:rsidP="00EF57FA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Salem 5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92714D" w14:textId="77777777" w:rsidR="00D13E03" w:rsidRPr="00D13E03" w:rsidRDefault="00AB205E" w:rsidP="00D13E03">
            <w:pPr>
              <w:jc w:val="right"/>
              <w:rPr>
                <w:color w:val="0563C1"/>
                <w:sz w:val="20"/>
                <w:szCs w:val="20"/>
                <w:u w:val="single"/>
              </w:rPr>
            </w:pPr>
            <w:hyperlink r:id="rId26" w:history="1">
              <w:r w:rsidR="00D13E03" w:rsidRPr="00D13E03">
                <w:rPr>
                  <w:rStyle w:val="Hyperlink"/>
                  <w:sz w:val="20"/>
                  <w:szCs w:val="20"/>
                </w:rPr>
                <w:t>bl_garner@msn.com</w:t>
              </w:r>
            </w:hyperlink>
          </w:p>
          <w:p w14:paraId="367D4EE2" w14:textId="169131B6" w:rsidR="00D13E03" w:rsidRPr="00D13E03" w:rsidRDefault="00D13E03" w:rsidP="00D13E03">
            <w:pPr>
              <w:widowControl w:val="0"/>
              <w:jc w:val="right"/>
              <w:rPr>
                <w:rFonts w:ascii="Tms Rmn" w:hAnsi="Tms Rmn"/>
                <w:sz w:val="20"/>
              </w:rPr>
            </w:pPr>
          </w:p>
        </w:tc>
      </w:tr>
      <w:tr w:rsidR="0001612F" w14:paraId="643E9862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8D99BC" w14:textId="77777777" w:rsidR="0001612F" w:rsidRPr="00C32446" w:rsidRDefault="0001612F" w:rsidP="0001612F">
            <w:pPr>
              <w:widowControl w:val="0"/>
              <w:rPr>
                <w:rFonts w:ascii="Tms Rmn" w:hAnsi="Tms Rmn"/>
                <w:b/>
                <w:bCs/>
                <w:sz w:val="20"/>
              </w:rPr>
            </w:pPr>
            <w:r w:rsidRPr="00C32446">
              <w:rPr>
                <w:rFonts w:ascii="Tms Rmn" w:hAnsi="Tms Rmn"/>
                <w:b/>
                <w:bCs/>
                <w:sz w:val="20"/>
              </w:rPr>
              <w:t>*  indicates Executive Committee Member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4FBFDB" w14:textId="3CBEE514" w:rsidR="0001612F" w:rsidRDefault="00C17618" w:rsidP="0001612F">
            <w:pPr>
              <w:widowControl w:val="0"/>
              <w:rPr>
                <w:rFonts w:ascii="Tms Rmn" w:hAnsi="Tms Rmn"/>
                <w:sz w:val="20"/>
              </w:rPr>
            </w:pPr>
            <w:proofErr w:type="spellStart"/>
            <w:r>
              <w:rPr>
                <w:rFonts w:ascii="Tms Rmn" w:hAnsi="Tms Rmn"/>
                <w:sz w:val="20"/>
              </w:rPr>
              <w:t>ggg</w:t>
            </w:r>
            <w:proofErr w:type="spellEnd"/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7FEE67" w14:textId="77777777" w:rsidR="0001612F" w:rsidRDefault="0001612F" w:rsidP="0001612F">
            <w:pPr>
              <w:widowControl w:val="0"/>
              <w:rPr>
                <w:rFonts w:ascii="Tms Rmn" w:hAnsi="Tms Rmn"/>
                <w:sz w:val="20"/>
              </w:rPr>
            </w:pP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E9C7F4" w14:textId="77777777" w:rsidR="0001612F" w:rsidRDefault="0001612F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A889A6" w14:textId="35E337AE" w:rsidR="0001612F" w:rsidRPr="00C32446" w:rsidRDefault="0001612F" w:rsidP="0001612F">
            <w:pPr>
              <w:widowControl w:val="0"/>
              <w:jc w:val="right"/>
              <w:rPr>
                <w:rFonts w:ascii="Tms Rmn" w:hAnsi="Tms Rmn"/>
                <w:b/>
                <w:bCs/>
                <w:sz w:val="20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B56D02" w14:textId="77777777" w:rsidR="0001612F" w:rsidRDefault="0001612F" w:rsidP="0001612F">
            <w:pPr>
              <w:widowControl w:val="0"/>
              <w:jc w:val="right"/>
              <w:rPr>
                <w:rFonts w:ascii="Tms Rmn" w:hAnsi="Tms Rmn"/>
                <w:sz w:val="20"/>
              </w:rPr>
            </w:pP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23DF68" w14:textId="77777777" w:rsidR="0001612F" w:rsidRDefault="0001612F" w:rsidP="0001612F">
            <w:pPr>
              <w:widowControl w:val="0"/>
              <w:jc w:val="right"/>
              <w:rPr>
                <w:rFonts w:ascii="Tms Rmn" w:hAnsi="Tms Rmn"/>
                <w:sz w:val="20"/>
              </w:rPr>
            </w:pPr>
          </w:p>
        </w:tc>
      </w:tr>
      <w:tr w:rsidR="0001612F" w14:paraId="06421974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68CE54" w14:textId="38AEF2B6" w:rsidR="0001612F" w:rsidRDefault="0001612F" w:rsidP="0001612F">
            <w:pPr>
              <w:widowControl w:val="0"/>
              <w:rPr>
                <w:rFonts w:ascii="Tms Rmn" w:hAnsi="Tms Rmn"/>
                <w:sz w:val="20"/>
              </w:rPr>
            </w:pP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C0477A" w14:textId="77777777" w:rsidR="0001612F" w:rsidRDefault="0001612F" w:rsidP="0001612F">
            <w:pPr>
              <w:widowControl w:val="0"/>
              <w:jc w:val="right"/>
              <w:rPr>
                <w:rFonts w:ascii="Tms Rmn" w:hAnsi="Tms Rmn"/>
                <w:sz w:val="20"/>
              </w:rPr>
            </w:pP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8300CA" w14:textId="77777777" w:rsidR="0001612F" w:rsidRDefault="0001612F" w:rsidP="0001612F">
            <w:pPr>
              <w:widowControl w:val="0"/>
              <w:jc w:val="right"/>
              <w:rPr>
                <w:rFonts w:ascii="Tms Rmn" w:hAnsi="Tms Rmn"/>
                <w:sz w:val="20"/>
              </w:rPr>
            </w:pP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C22DAF" w14:textId="77777777" w:rsidR="0001612F" w:rsidRDefault="0001612F" w:rsidP="0001612F">
            <w:pPr>
              <w:widowControl w:val="0"/>
              <w:jc w:val="right"/>
              <w:rPr>
                <w:rFonts w:ascii="Tms Rmn" w:hAnsi="Tms Rmn"/>
                <w:sz w:val="20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5F666B" w14:textId="77777777" w:rsidR="0001612F" w:rsidRDefault="0001612F" w:rsidP="0001612F">
            <w:pPr>
              <w:widowControl w:val="0"/>
              <w:jc w:val="right"/>
              <w:rPr>
                <w:rFonts w:ascii="Tms Rmn" w:hAnsi="Tms Rmn"/>
                <w:sz w:val="20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E8FA87" w14:textId="77777777" w:rsidR="0001612F" w:rsidRDefault="0001612F" w:rsidP="0001612F">
            <w:pPr>
              <w:widowControl w:val="0"/>
              <w:rPr>
                <w:rFonts w:ascii="Tms Rmn" w:hAnsi="Tms Rmn"/>
                <w:sz w:val="20"/>
              </w:rPr>
            </w:pP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DFD6D8" w14:textId="77777777" w:rsidR="0001612F" w:rsidRDefault="0001612F" w:rsidP="0001612F">
            <w:pPr>
              <w:widowControl w:val="0"/>
              <w:jc w:val="right"/>
              <w:rPr>
                <w:rFonts w:ascii="Tms Rmn" w:hAnsi="Tms Rmn"/>
                <w:color w:val="0000FF"/>
                <w:sz w:val="20"/>
                <w:u w:val="single"/>
              </w:rPr>
            </w:pPr>
          </w:p>
        </w:tc>
      </w:tr>
      <w:tr w:rsidR="0001612F" w14:paraId="5A01534A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D729B8" w14:textId="77777777" w:rsidR="0001612F" w:rsidRPr="001808A8" w:rsidRDefault="0001612F" w:rsidP="0001612F">
            <w:pPr>
              <w:widowControl w:val="0"/>
              <w:jc w:val="right"/>
              <w:rPr>
                <w:rFonts w:ascii="Tms Rmn" w:hAnsi="Tms Rmn"/>
                <w:color w:val="FF0000"/>
                <w:sz w:val="20"/>
              </w:rPr>
            </w:pP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68429F" w14:textId="77777777" w:rsidR="0001612F" w:rsidRPr="001808A8" w:rsidRDefault="0001612F" w:rsidP="0001612F">
            <w:pPr>
              <w:widowControl w:val="0"/>
              <w:jc w:val="right"/>
              <w:rPr>
                <w:rFonts w:ascii="Tms Rmn" w:hAnsi="Tms Rmn"/>
                <w:color w:val="FF0000"/>
                <w:sz w:val="20"/>
              </w:rPr>
            </w:pP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D0B23E" w14:textId="77777777" w:rsidR="0001612F" w:rsidRPr="004E0A33" w:rsidRDefault="0001612F" w:rsidP="0001612F">
            <w:pPr>
              <w:widowControl w:val="0"/>
              <w:jc w:val="right"/>
              <w:rPr>
                <w:rFonts w:ascii="Tms Rmn" w:hAnsi="Tms Rmn"/>
                <w:sz w:val="20"/>
              </w:rPr>
            </w:pP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52BE41" w14:textId="77777777" w:rsidR="0001612F" w:rsidRDefault="0001612F" w:rsidP="0001612F">
            <w:pPr>
              <w:widowControl w:val="0"/>
              <w:jc w:val="right"/>
              <w:rPr>
                <w:rFonts w:ascii="Tms Rmn" w:hAnsi="Tms Rmn"/>
                <w:sz w:val="20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599343" w14:textId="77777777" w:rsidR="0001612F" w:rsidRDefault="0001612F" w:rsidP="0001612F">
            <w:pPr>
              <w:widowControl w:val="0"/>
              <w:jc w:val="right"/>
              <w:rPr>
                <w:rFonts w:ascii="Tms Rmn" w:hAnsi="Tms Rmn"/>
                <w:sz w:val="20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734E67" w14:textId="77777777" w:rsidR="0001612F" w:rsidRDefault="0001612F" w:rsidP="0001612F">
            <w:pPr>
              <w:widowControl w:val="0"/>
              <w:rPr>
                <w:rFonts w:ascii="Tms Rmn" w:hAnsi="Tms Rmn"/>
                <w:sz w:val="20"/>
              </w:rPr>
            </w:pP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938FD3" w14:textId="77777777" w:rsidR="0001612F" w:rsidRDefault="0001612F" w:rsidP="0001612F">
            <w:pPr>
              <w:widowControl w:val="0"/>
              <w:jc w:val="right"/>
              <w:rPr>
                <w:rFonts w:ascii="Tms Rmn" w:hAnsi="Tms Rmn"/>
                <w:color w:val="0000FF"/>
                <w:sz w:val="20"/>
                <w:u w:val="single"/>
              </w:rPr>
            </w:pPr>
          </w:p>
        </w:tc>
      </w:tr>
      <w:tr w:rsidR="0001612F" w14:paraId="300643C8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E51C37" w14:textId="77777777" w:rsidR="0001612F" w:rsidRDefault="0001612F" w:rsidP="0001612F">
            <w:pPr>
              <w:widowControl w:val="0"/>
              <w:jc w:val="right"/>
              <w:rPr>
                <w:rFonts w:ascii="Tms Rmn" w:hAnsi="Tms Rmn"/>
                <w:sz w:val="20"/>
              </w:rPr>
            </w:pP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785E1F" w14:textId="77777777" w:rsidR="0001612F" w:rsidRDefault="0001612F" w:rsidP="0001612F">
            <w:pPr>
              <w:widowControl w:val="0"/>
              <w:jc w:val="right"/>
              <w:rPr>
                <w:rFonts w:ascii="Tms Rmn" w:hAnsi="Tms Rmn"/>
                <w:sz w:val="20"/>
              </w:rPr>
            </w:pP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BF93B9" w14:textId="2B7BB3E7" w:rsidR="0001612F" w:rsidRDefault="0001612F" w:rsidP="0001612F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 w:rsidRPr="00B376EA">
              <w:rPr>
                <w:rFonts w:ascii="Tms Rmn" w:hAnsi="Tms Rmn"/>
                <w:b/>
                <w:sz w:val="20"/>
              </w:rPr>
              <w:t>Ottawa County</w:t>
            </w:r>
            <w:r>
              <w:rPr>
                <w:rFonts w:ascii="Tms Rmn" w:hAnsi="Tms Rmn"/>
                <w:b/>
                <w:sz w:val="20"/>
              </w:rPr>
              <w:t xml:space="preserve"> Republican Officers, effective </w:t>
            </w:r>
            <w:r w:rsidR="00B65109">
              <w:rPr>
                <w:rFonts w:ascii="Tms Rmn" w:hAnsi="Tms Rmn"/>
                <w:b/>
                <w:sz w:val="20"/>
              </w:rPr>
              <w:t>6/6/2022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92C61F" w14:textId="43B17744" w:rsidR="0001612F" w:rsidRDefault="0001612F" w:rsidP="0001612F">
            <w:pPr>
              <w:widowControl w:val="0"/>
              <w:rPr>
                <w:rFonts w:ascii="Tms Rmn" w:hAnsi="Tms Rmn"/>
                <w:sz w:val="20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C769A7" w14:textId="77777777" w:rsidR="0001612F" w:rsidRDefault="0001612F" w:rsidP="0001612F">
            <w:pPr>
              <w:widowControl w:val="0"/>
              <w:jc w:val="right"/>
              <w:rPr>
                <w:rFonts w:ascii="Tms Rmn" w:hAnsi="Tms Rmn"/>
                <w:sz w:val="20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2D1612" w14:textId="77777777" w:rsidR="0001612F" w:rsidRDefault="0001612F" w:rsidP="0001612F">
            <w:pPr>
              <w:widowControl w:val="0"/>
              <w:rPr>
                <w:rFonts w:ascii="Tms Rmn" w:hAnsi="Tms Rmn"/>
                <w:sz w:val="20"/>
              </w:rPr>
            </w:pP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B46151" w14:textId="77777777" w:rsidR="0001612F" w:rsidRDefault="0001612F" w:rsidP="0001612F">
            <w:pPr>
              <w:widowControl w:val="0"/>
              <w:jc w:val="right"/>
              <w:rPr>
                <w:rFonts w:ascii="Tms Rmn" w:hAnsi="Tms Rmn"/>
                <w:color w:val="0000FF"/>
                <w:sz w:val="20"/>
                <w:u w:val="single"/>
              </w:rPr>
            </w:pPr>
          </w:p>
        </w:tc>
      </w:tr>
      <w:tr w:rsidR="0001612F" w14:paraId="0C0B1311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632419" w14:textId="562C3495" w:rsidR="0001612F" w:rsidRPr="00B376EA" w:rsidRDefault="0001612F" w:rsidP="0001612F">
            <w:pPr>
              <w:widowControl w:val="0"/>
              <w:rPr>
                <w:rFonts w:ascii="Tms Rmn" w:hAnsi="Tms Rmn"/>
                <w:b/>
                <w:sz w:val="20"/>
              </w:rPr>
            </w:pPr>
            <w:r w:rsidRPr="00B376EA">
              <w:rPr>
                <w:rFonts w:ascii="Tms Rmn" w:hAnsi="Tms Rmn"/>
                <w:b/>
                <w:sz w:val="20"/>
              </w:rPr>
              <w:t>Chairman</w:t>
            </w:r>
            <w:r w:rsidR="002E06D9">
              <w:rPr>
                <w:rFonts w:ascii="Tms Rmn" w:hAnsi="Tms Rmn"/>
                <w:b/>
                <w:sz w:val="20"/>
              </w:rPr>
              <w:t>,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6CC81F" w14:textId="77777777" w:rsidR="0001612F" w:rsidRPr="00B376EA" w:rsidRDefault="0001612F" w:rsidP="0001612F">
            <w:pPr>
              <w:widowControl w:val="0"/>
              <w:rPr>
                <w:rFonts w:ascii="Tms Rmn" w:hAnsi="Tms Rmn"/>
                <w:b/>
                <w:sz w:val="20"/>
              </w:rPr>
            </w:pP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461C9C" w14:textId="77777777" w:rsidR="0001612F" w:rsidRPr="00B376EA" w:rsidRDefault="0001612F" w:rsidP="0001612F">
            <w:pPr>
              <w:widowControl w:val="0"/>
              <w:rPr>
                <w:rFonts w:ascii="Tms Rmn" w:hAnsi="Tms Rmn"/>
                <w:b/>
                <w:sz w:val="20"/>
              </w:rPr>
            </w:pPr>
            <w:r w:rsidRPr="00B376EA">
              <w:rPr>
                <w:rFonts w:ascii="Tms Rmn" w:hAnsi="Tms Rmn"/>
                <w:b/>
                <w:sz w:val="20"/>
              </w:rPr>
              <w:t>Vice-Chairman,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C47438" w14:textId="77777777" w:rsidR="0001612F" w:rsidRPr="00B376EA" w:rsidRDefault="0001612F" w:rsidP="0001612F">
            <w:pPr>
              <w:widowControl w:val="0"/>
              <w:rPr>
                <w:rFonts w:ascii="Tms Rmn" w:hAnsi="Tms Rmn"/>
                <w:b/>
                <w:sz w:val="20"/>
              </w:rPr>
            </w:pPr>
            <w:r w:rsidRPr="00B376EA">
              <w:rPr>
                <w:rFonts w:ascii="Tms Rmn" w:hAnsi="Tms Rmn"/>
                <w:b/>
                <w:sz w:val="20"/>
              </w:rPr>
              <w:t xml:space="preserve">Treasurer, 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AB8999" w14:textId="68DBDD7C" w:rsidR="0001612F" w:rsidRPr="00B376EA" w:rsidRDefault="0001612F" w:rsidP="0001612F">
            <w:pPr>
              <w:widowControl w:val="0"/>
              <w:rPr>
                <w:rFonts w:ascii="Tms Rmn" w:hAnsi="Tms Rmn"/>
                <w:b/>
                <w:sz w:val="20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CA72CD" w14:textId="77777777" w:rsidR="0001612F" w:rsidRPr="00B376EA" w:rsidRDefault="0001612F" w:rsidP="0001612F">
            <w:pPr>
              <w:widowControl w:val="0"/>
              <w:rPr>
                <w:rFonts w:ascii="Tms Rmn" w:hAnsi="Tms Rmn"/>
                <w:b/>
                <w:sz w:val="20"/>
              </w:rPr>
            </w:pP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A2C922" w14:textId="77777777" w:rsidR="0001612F" w:rsidRPr="00B376EA" w:rsidRDefault="0001612F" w:rsidP="0001612F">
            <w:pPr>
              <w:widowControl w:val="0"/>
              <w:jc w:val="right"/>
              <w:rPr>
                <w:rFonts w:ascii="Tms Rmn" w:hAnsi="Tms Rmn"/>
                <w:b/>
                <w:sz w:val="20"/>
              </w:rPr>
            </w:pPr>
          </w:p>
        </w:tc>
      </w:tr>
      <w:tr w:rsidR="0001612F" w14:paraId="32DB2641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E73471" w14:textId="7B6B678B" w:rsidR="0001612F" w:rsidRDefault="007C379D" w:rsidP="0001612F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Jill Stinebaugh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D38E8C" w14:textId="77777777" w:rsidR="0001612F" w:rsidRDefault="0001612F" w:rsidP="0001612F">
            <w:pPr>
              <w:widowControl w:val="0"/>
              <w:rPr>
                <w:rFonts w:ascii="Tms Rmn" w:hAnsi="Tms Rmn"/>
                <w:sz w:val="20"/>
              </w:rPr>
            </w:pP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104CE0" w14:textId="7B390CED" w:rsidR="0001612F" w:rsidRDefault="007C379D" w:rsidP="0001612F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Cal Smith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92D9EF" w14:textId="6D76D978" w:rsidR="0001612F" w:rsidRDefault="007C379D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 xml:space="preserve">Lisa </w:t>
            </w:r>
            <w:proofErr w:type="spellStart"/>
            <w:r>
              <w:rPr>
                <w:rFonts w:ascii="Tms Rmn" w:hAnsi="Tms Rmn"/>
                <w:sz w:val="20"/>
              </w:rPr>
              <w:t>Slobodzian</w:t>
            </w:r>
            <w:proofErr w:type="spellEnd"/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BF7865" w14:textId="55CCBEA1" w:rsidR="0001612F" w:rsidRDefault="0001612F" w:rsidP="0001612F">
            <w:pPr>
              <w:widowControl w:val="0"/>
              <w:rPr>
                <w:rFonts w:ascii="Tms Rmn" w:hAnsi="Tms Rmn"/>
                <w:sz w:val="20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7A9AFA" w14:textId="77777777" w:rsidR="0001612F" w:rsidRDefault="0001612F" w:rsidP="0001612F">
            <w:pPr>
              <w:widowControl w:val="0"/>
              <w:rPr>
                <w:rFonts w:ascii="Tms Rmn" w:hAnsi="Tms Rmn"/>
                <w:sz w:val="20"/>
              </w:rPr>
            </w:pP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982BF5" w14:textId="77777777" w:rsidR="0001612F" w:rsidRDefault="0001612F" w:rsidP="0001612F">
            <w:pPr>
              <w:widowControl w:val="0"/>
              <w:jc w:val="right"/>
              <w:rPr>
                <w:rFonts w:ascii="Tms Rmn" w:hAnsi="Tms Rmn"/>
                <w:color w:val="0000FF"/>
                <w:sz w:val="20"/>
                <w:u w:val="single"/>
              </w:rPr>
            </w:pPr>
          </w:p>
        </w:tc>
      </w:tr>
    </w:tbl>
    <w:p w14:paraId="1C5753B2" w14:textId="77777777" w:rsidR="00116A25" w:rsidRDefault="00116A25" w:rsidP="00014167">
      <w:pPr>
        <w:jc w:val="center"/>
      </w:pPr>
    </w:p>
    <w:p w14:paraId="5D32A376" w14:textId="03D4A067" w:rsidR="00014167" w:rsidRPr="009C5113" w:rsidRDefault="00014167" w:rsidP="00014167">
      <w:pPr>
        <w:jc w:val="center"/>
        <w:rPr>
          <w:b/>
          <w:bCs/>
        </w:rPr>
      </w:pPr>
      <w:r w:rsidRPr="009C5113">
        <w:rPr>
          <w:b/>
          <w:bCs/>
        </w:rPr>
        <w:t xml:space="preserve">EXECUTIVE </w:t>
      </w:r>
      <w:r w:rsidR="009C5113" w:rsidRPr="009C5113">
        <w:rPr>
          <w:b/>
          <w:bCs/>
        </w:rPr>
        <w:t>COMMITTEE</w:t>
      </w:r>
      <w:r w:rsidR="00705F99" w:rsidRPr="009C5113">
        <w:rPr>
          <w:b/>
          <w:bCs/>
        </w:rPr>
        <w:t xml:space="preserve">, effective </w:t>
      </w:r>
      <w:r w:rsidR="00B65109" w:rsidRPr="009C5113">
        <w:rPr>
          <w:b/>
          <w:bCs/>
        </w:rPr>
        <w:t>06/06/2022</w:t>
      </w:r>
    </w:p>
    <w:p w14:paraId="7AB5D0DD" w14:textId="77777777" w:rsidR="00DC3A70" w:rsidRPr="008444A2" w:rsidRDefault="00DC3A70"/>
    <w:tbl>
      <w:tblPr>
        <w:tblW w:w="14634" w:type="dxa"/>
        <w:tblLayout w:type="fixed"/>
        <w:tblCellMar>
          <w:left w:w="54" w:type="dxa"/>
          <w:right w:w="54" w:type="dxa"/>
        </w:tblCellMar>
        <w:tblLook w:val="04A0" w:firstRow="1" w:lastRow="0" w:firstColumn="1" w:lastColumn="0" w:noHBand="0" w:noVBand="1"/>
      </w:tblPr>
      <w:tblGrid>
        <w:gridCol w:w="2164"/>
        <w:gridCol w:w="1713"/>
        <w:gridCol w:w="3197"/>
        <w:gridCol w:w="2856"/>
        <w:gridCol w:w="1936"/>
        <w:gridCol w:w="2768"/>
      </w:tblGrid>
      <w:tr w:rsidR="00E637D6" w:rsidRPr="00014167" w14:paraId="45EDB4A0" w14:textId="77777777" w:rsidTr="00D4276F">
        <w:trPr>
          <w:trHeight w:val="300"/>
        </w:trPr>
        <w:tc>
          <w:tcPr>
            <w:tcW w:w="2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C1A96D0" w14:textId="77A11300" w:rsidR="00E637D6" w:rsidRDefault="007C379D" w:rsidP="00E637D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Mann</w:t>
            </w:r>
          </w:p>
        </w:tc>
        <w:tc>
          <w:tcPr>
            <w:tcW w:w="1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3186C07" w14:textId="0A38E599" w:rsidR="00E637D6" w:rsidRDefault="00E637D6" w:rsidP="00E637D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 xml:space="preserve"> </w:t>
            </w:r>
            <w:r w:rsidR="007C379D">
              <w:rPr>
                <w:rFonts w:ascii="Tms Rmn" w:hAnsi="Tms Rmn"/>
                <w:sz w:val="20"/>
              </w:rPr>
              <w:t>Ann</w:t>
            </w:r>
          </w:p>
        </w:tc>
        <w:tc>
          <w:tcPr>
            <w:tcW w:w="3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AF50071" w14:textId="0AC35BA1" w:rsidR="00E637D6" w:rsidRPr="001217A3" w:rsidRDefault="008D3D26" w:rsidP="00E637D6">
            <w:pPr>
              <w:widowControl w:val="0"/>
              <w:rPr>
                <w:rFonts w:ascii="Tms Rmn" w:hAnsi="Tms Rmn"/>
                <w:sz w:val="20"/>
                <w:szCs w:val="20"/>
              </w:rPr>
            </w:pPr>
            <w:r w:rsidRPr="001217A3">
              <w:rPr>
                <w:rFonts w:ascii="Tms Rmn" w:hAnsi="Tms Rmn"/>
                <w:sz w:val="20"/>
                <w:szCs w:val="20"/>
              </w:rPr>
              <w:t>4754 N. Genoa Clay Center Rd</w:t>
            </w:r>
          </w:p>
        </w:tc>
        <w:tc>
          <w:tcPr>
            <w:tcW w:w="2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1EB5DC" w14:textId="0912F447" w:rsidR="00E637D6" w:rsidRDefault="008D3D26" w:rsidP="00E637D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Martin, OH 43445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9338558" w14:textId="25A1377F" w:rsidR="00E637D6" w:rsidRDefault="008D3D26" w:rsidP="00E637D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360-3474</w:t>
            </w:r>
          </w:p>
        </w:tc>
        <w:tc>
          <w:tcPr>
            <w:tcW w:w="2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88F8BA9" w14:textId="4B83F1F0" w:rsidR="00E637D6" w:rsidRDefault="00E637D6" w:rsidP="001A5E03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Allen</w:t>
            </w:r>
            <w:r w:rsidR="008D3D26">
              <w:rPr>
                <w:rFonts w:ascii="Tms Rmn" w:hAnsi="Tms Rmn"/>
                <w:sz w:val="20"/>
              </w:rPr>
              <w:t xml:space="preserve"> 2</w:t>
            </w:r>
            <w:r>
              <w:rPr>
                <w:rFonts w:ascii="Tms Rmn" w:hAnsi="Tms Rmn"/>
                <w:sz w:val="20"/>
              </w:rPr>
              <w:t xml:space="preserve"> </w:t>
            </w:r>
          </w:p>
        </w:tc>
      </w:tr>
      <w:tr w:rsidR="00D72621" w:rsidRPr="00014167" w14:paraId="13503437" w14:textId="77777777" w:rsidTr="00D4276F">
        <w:trPr>
          <w:trHeight w:val="300"/>
        </w:trPr>
        <w:tc>
          <w:tcPr>
            <w:tcW w:w="2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328933" w14:textId="4D19C6D1" w:rsidR="00D72621" w:rsidRDefault="007C379D" w:rsidP="00E637D6">
            <w:pPr>
              <w:widowControl w:val="0"/>
              <w:rPr>
                <w:rFonts w:ascii="Tms Rmn" w:hAnsi="Tms Rmn"/>
                <w:sz w:val="20"/>
              </w:rPr>
            </w:pPr>
            <w:proofErr w:type="spellStart"/>
            <w:r>
              <w:rPr>
                <w:rFonts w:ascii="Tms Rmn" w:hAnsi="Tms Rmn"/>
                <w:sz w:val="20"/>
              </w:rPr>
              <w:t>Fourman</w:t>
            </w:r>
            <w:proofErr w:type="spellEnd"/>
          </w:p>
        </w:tc>
        <w:tc>
          <w:tcPr>
            <w:tcW w:w="1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C65EA4" w14:textId="7DA61A29" w:rsidR="00D72621" w:rsidRDefault="007C379D" w:rsidP="00E637D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Kim</w:t>
            </w:r>
          </w:p>
        </w:tc>
        <w:tc>
          <w:tcPr>
            <w:tcW w:w="3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298FD3" w14:textId="7C985936" w:rsidR="00D72621" w:rsidRDefault="00D6326F" w:rsidP="00E637D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 xml:space="preserve">990 S. </w:t>
            </w:r>
            <w:proofErr w:type="spellStart"/>
            <w:r>
              <w:rPr>
                <w:rFonts w:ascii="Tms Rmn" w:hAnsi="Tms Rmn"/>
                <w:sz w:val="20"/>
              </w:rPr>
              <w:t>Wonnell</w:t>
            </w:r>
            <w:proofErr w:type="spellEnd"/>
            <w:r>
              <w:rPr>
                <w:rFonts w:ascii="Tms Rmn" w:hAnsi="Tms Rmn"/>
                <w:sz w:val="20"/>
              </w:rPr>
              <w:t xml:space="preserve"> Rd</w:t>
            </w:r>
          </w:p>
        </w:tc>
        <w:tc>
          <w:tcPr>
            <w:tcW w:w="2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7F47BF" w14:textId="4AF8B427" w:rsidR="00D72621" w:rsidRDefault="00D6326F" w:rsidP="00E637D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Port Clinton, OH 43452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F07022" w14:textId="15C8CB1B" w:rsidR="00D72621" w:rsidRDefault="00D6326F" w:rsidP="00E637D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341-0487</w:t>
            </w:r>
          </w:p>
        </w:tc>
        <w:tc>
          <w:tcPr>
            <w:tcW w:w="2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0AAB08" w14:textId="207DCFAA" w:rsidR="00D72621" w:rsidRDefault="00D72621" w:rsidP="001A5E03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Bay</w:t>
            </w:r>
            <w:r w:rsidR="009C5113">
              <w:rPr>
                <w:rFonts w:ascii="Tms Rmn" w:hAnsi="Tms Rmn"/>
                <w:sz w:val="20"/>
              </w:rPr>
              <w:t xml:space="preserve"> 1 </w:t>
            </w:r>
          </w:p>
        </w:tc>
      </w:tr>
      <w:tr w:rsidR="00E637D6" w:rsidRPr="00014167" w14:paraId="085B28B4" w14:textId="77777777" w:rsidTr="00D4276F">
        <w:trPr>
          <w:trHeight w:val="300"/>
        </w:trPr>
        <w:tc>
          <w:tcPr>
            <w:tcW w:w="2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573F84" w14:textId="17CFB849" w:rsidR="00E637D6" w:rsidRDefault="007C379D" w:rsidP="00E637D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Widmer</w:t>
            </w:r>
          </w:p>
        </w:tc>
        <w:tc>
          <w:tcPr>
            <w:tcW w:w="1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2C834C" w14:textId="4E13D9B7" w:rsidR="00E637D6" w:rsidRDefault="007C379D" w:rsidP="00E637D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Jennifer</w:t>
            </w:r>
          </w:p>
        </w:tc>
        <w:tc>
          <w:tcPr>
            <w:tcW w:w="3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B5B400" w14:textId="2968E914" w:rsidR="00E637D6" w:rsidRDefault="00D6326F" w:rsidP="00E637D6">
            <w:pPr>
              <w:widowControl w:val="0"/>
              <w:rPr>
                <w:rFonts w:ascii="Tms Rmn" w:hAnsi="Tms Rmn"/>
                <w:sz w:val="20"/>
              </w:rPr>
            </w:pPr>
            <w:r w:rsidRPr="007A0286">
              <w:rPr>
                <w:rFonts w:ascii="Tms Rmn" w:hAnsi="Tms Rmn"/>
                <w:sz w:val="20"/>
              </w:rPr>
              <w:t>3280 Graytown Road</w:t>
            </w:r>
          </w:p>
        </w:tc>
        <w:tc>
          <w:tcPr>
            <w:tcW w:w="2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C76973" w14:textId="066613CE" w:rsidR="00E637D6" w:rsidRDefault="00D6326F" w:rsidP="00E637D6">
            <w:pPr>
              <w:widowControl w:val="0"/>
              <w:rPr>
                <w:rFonts w:ascii="Tms Rmn" w:hAnsi="Tms Rmn"/>
                <w:sz w:val="20"/>
              </w:rPr>
            </w:pPr>
            <w:proofErr w:type="spellStart"/>
            <w:r>
              <w:rPr>
                <w:rFonts w:ascii="Tms Rmn" w:hAnsi="Tms Rmn"/>
                <w:sz w:val="20"/>
              </w:rPr>
              <w:t>Graytoen</w:t>
            </w:r>
            <w:proofErr w:type="spellEnd"/>
            <w:r>
              <w:rPr>
                <w:rFonts w:ascii="Tms Rmn" w:hAnsi="Tms Rmn"/>
                <w:sz w:val="20"/>
              </w:rPr>
              <w:t>, OH 43432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252796" w14:textId="413A2986" w:rsidR="00E637D6" w:rsidRDefault="00D6326F" w:rsidP="00E637D6">
            <w:pPr>
              <w:widowControl w:val="0"/>
              <w:rPr>
                <w:rFonts w:ascii="Tms Rmn" w:hAnsi="Tms Rmn"/>
                <w:sz w:val="20"/>
              </w:rPr>
            </w:pPr>
            <w:r w:rsidRPr="007A0286">
              <w:rPr>
                <w:rFonts w:ascii="Tms Rmn" w:hAnsi="Tms Rmn"/>
                <w:sz w:val="20"/>
              </w:rPr>
              <w:t>367-3688</w:t>
            </w:r>
          </w:p>
        </w:tc>
        <w:tc>
          <w:tcPr>
            <w:tcW w:w="2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6C71EC" w14:textId="1FE552F0" w:rsidR="00E637D6" w:rsidRDefault="00E637D6" w:rsidP="001A5E03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 xml:space="preserve">Benton </w:t>
            </w:r>
            <w:r w:rsidR="008D3D26">
              <w:rPr>
                <w:rFonts w:ascii="Tms Rmn" w:hAnsi="Tms Rmn"/>
                <w:sz w:val="20"/>
              </w:rPr>
              <w:t>2</w:t>
            </w:r>
          </w:p>
        </w:tc>
      </w:tr>
      <w:tr w:rsidR="0054003C" w:rsidRPr="00014167" w14:paraId="55C1A3DC" w14:textId="77777777" w:rsidTr="00D4276F">
        <w:trPr>
          <w:trHeight w:val="300"/>
        </w:trPr>
        <w:tc>
          <w:tcPr>
            <w:tcW w:w="2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0423B5" w14:textId="26743E5C" w:rsidR="0054003C" w:rsidRDefault="007C379D" w:rsidP="00E637D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Amos</w:t>
            </w:r>
          </w:p>
        </w:tc>
        <w:tc>
          <w:tcPr>
            <w:tcW w:w="1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DA9D44" w14:textId="208EEEFE" w:rsidR="0054003C" w:rsidRDefault="007C379D" w:rsidP="00E637D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Linda</w:t>
            </w:r>
          </w:p>
        </w:tc>
        <w:tc>
          <w:tcPr>
            <w:tcW w:w="3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CFEA43" w14:textId="628962A9" w:rsidR="0054003C" w:rsidRDefault="008D3D26" w:rsidP="00E637D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8197 West Division Street</w:t>
            </w:r>
          </w:p>
        </w:tc>
        <w:tc>
          <w:tcPr>
            <w:tcW w:w="2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5AB46E" w14:textId="5B34DCCD" w:rsidR="0054003C" w:rsidRDefault="008D3D26" w:rsidP="00E637D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Oak Harbor, OH 43449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C89A42" w14:textId="05502142" w:rsidR="0054003C" w:rsidRDefault="008D3D26" w:rsidP="00E637D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261-7498</w:t>
            </w:r>
          </w:p>
        </w:tc>
        <w:tc>
          <w:tcPr>
            <w:tcW w:w="2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D29598" w14:textId="0ACE60CE" w:rsidR="0054003C" w:rsidRDefault="0054003C" w:rsidP="001A5E03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Carrol</w:t>
            </w:r>
            <w:r w:rsidR="008D3D26">
              <w:rPr>
                <w:rFonts w:ascii="Tms Rmn" w:hAnsi="Tms Rmn"/>
                <w:sz w:val="20"/>
              </w:rPr>
              <w:t>l 2</w:t>
            </w:r>
            <w:r>
              <w:rPr>
                <w:rFonts w:ascii="Tms Rmn" w:hAnsi="Tms Rmn"/>
                <w:sz w:val="20"/>
              </w:rPr>
              <w:t xml:space="preserve"> </w:t>
            </w:r>
          </w:p>
        </w:tc>
      </w:tr>
      <w:tr w:rsidR="00E637D6" w:rsidRPr="00014167" w14:paraId="63954CF5" w14:textId="77777777" w:rsidTr="00D4276F">
        <w:trPr>
          <w:trHeight w:val="300"/>
        </w:trPr>
        <w:tc>
          <w:tcPr>
            <w:tcW w:w="2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C353D2F" w14:textId="54400E6D" w:rsidR="00E637D6" w:rsidRDefault="007C379D" w:rsidP="00E637D6">
            <w:pPr>
              <w:widowControl w:val="0"/>
              <w:rPr>
                <w:rFonts w:ascii="Tms Rmn" w:hAnsi="Tms Rmn"/>
                <w:sz w:val="20"/>
              </w:rPr>
            </w:pPr>
            <w:proofErr w:type="spellStart"/>
            <w:r>
              <w:rPr>
                <w:rFonts w:ascii="Tms Rmn" w:hAnsi="Tms Rmn"/>
                <w:sz w:val="20"/>
              </w:rPr>
              <w:t>Focht</w:t>
            </w:r>
            <w:proofErr w:type="spellEnd"/>
          </w:p>
        </w:tc>
        <w:tc>
          <w:tcPr>
            <w:tcW w:w="1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1790BF8" w14:textId="5C9A0880" w:rsidR="00E637D6" w:rsidRDefault="007C379D" w:rsidP="00E637D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Connie</w:t>
            </w:r>
          </w:p>
        </w:tc>
        <w:tc>
          <w:tcPr>
            <w:tcW w:w="3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BCCDF0A" w14:textId="6E2F31C0" w:rsidR="00E637D6" w:rsidRDefault="00D6326F" w:rsidP="00E637D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4760 E. Marsh View Drive</w:t>
            </w:r>
          </w:p>
        </w:tc>
        <w:tc>
          <w:tcPr>
            <w:tcW w:w="2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D957A72" w14:textId="099A0BF8" w:rsidR="00E637D6" w:rsidRDefault="00D6326F" w:rsidP="00E637D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Port Clinton, OH 43452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A872BF9" w14:textId="00FFF55A" w:rsidR="00E637D6" w:rsidRDefault="00D6326F" w:rsidP="00E637D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560-3311</w:t>
            </w:r>
          </w:p>
        </w:tc>
        <w:tc>
          <w:tcPr>
            <w:tcW w:w="2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EAED104" w14:textId="2A647755" w:rsidR="00E637D6" w:rsidRDefault="00E637D6" w:rsidP="001A5E03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 xml:space="preserve">Catawba </w:t>
            </w:r>
            <w:r w:rsidR="008D3D26">
              <w:rPr>
                <w:rFonts w:ascii="Tms Rmn" w:hAnsi="Tms Rmn"/>
                <w:sz w:val="20"/>
              </w:rPr>
              <w:t>3</w:t>
            </w:r>
          </w:p>
        </w:tc>
      </w:tr>
      <w:tr w:rsidR="001C1F81" w:rsidRPr="00014167" w14:paraId="2A8919F9" w14:textId="77777777" w:rsidTr="00B66CBF">
        <w:trPr>
          <w:trHeight w:val="300"/>
        </w:trPr>
        <w:tc>
          <w:tcPr>
            <w:tcW w:w="2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B65048" w14:textId="2CC9F0B1" w:rsidR="001C1F81" w:rsidRPr="004D1FD3" w:rsidRDefault="007C379D" w:rsidP="001C1F81">
            <w:pPr>
              <w:widowControl w:val="0"/>
              <w:jc w:val="both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Mann</w:t>
            </w:r>
          </w:p>
        </w:tc>
        <w:tc>
          <w:tcPr>
            <w:tcW w:w="1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32CEF7" w14:textId="4B5D4B16" w:rsidR="001C1F81" w:rsidRDefault="007C379D" w:rsidP="00B66CBF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Joel</w:t>
            </w:r>
          </w:p>
        </w:tc>
        <w:tc>
          <w:tcPr>
            <w:tcW w:w="3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3AE0D4" w14:textId="796F90A4" w:rsidR="001C1F81" w:rsidRDefault="008D3D26" w:rsidP="00B66CBF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2168 N. Centerfield Drive</w:t>
            </w:r>
          </w:p>
        </w:tc>
        <w:tc>
          <w:tcPr>
            <w:tcW w:w="2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CFEBAD" w14:textId="42A3B204" w:rsidR="001C1F81" w:rsidRDefault="008D3D26" w:rsidP="00B66CBF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Genoa, OH 43430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910A57" w14:textId="1F32C448" w:rsidR="001C1F81" w:rsidRDefault="008D3D26" w:rsidP="00B66CBF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461-1043</w:t>
            </w:r>
          </w:p>
        </w:tc>
        <w:tc>
          <w:tcPr>
            <w:tcW w:w="2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4671CF" w14:textId="7D35145B" w:rsidR="001C1F81" w:rsidRDefault="001C1F81" w:rsidP="00B66CBF">
            <w:pPr>
              <w:widowControl w:val="0"/>
              <w:rPr>
                <w:rFonts w:ascii="Tms Rmn" w:hAnsi="Tms Rmn"/>
                <w:sz w:val="20"/>
              </w:rPr>
            </w:pPr>
            <w:r w:rsidRPr="00B0333A">
              <w:rPr>
                <w:rFonts w:ascii="Tms Rmn" w:hAnsi="Tms Rmn"/>
                <w:color w:val="000000" w:themeColor="text1"/>
                <w:sz w:val="20"/>
              </w:rPr>
              <w:t>Clay</w:t>
            </w:r>
            <w:r w:rsidR="008D3D26">
              <w:rPr>
                <w:rFonts w:ascii="Tms Rmn" w:hAnsi="Tms Rmn"/>
                <w:color w:val="000000" w:themeColor="text1"/>
                <w:sz w:val="20"/>
              </w:rPr>
              <w:t xml:space="preserve"> 4</w:t>
            </w:r>
            <w:r w:rsidRPr="00B0333A">
              <w:rPr>
                <w:rFonts w:ascii="Tms Rmn" w:hAnsi="Tms Rmn"/>
                <w:color w:val="000000" w:themeColor="text1"/>
                <w:sz w:val="20"/>
              </w:rPr>
              <w:t xml:space="preserve"> </w:t>
            </w:r>
          </w:p>
        </w:tc>
      </w:tr>
      <w:tr w:rsidR="00C474B1" w:rsidRPr="00014167" w14:paraId="3A2D5DC8" w14:textId="77777777" w:rsidTr="00B66CBF">
        <w:trPr>
          <w:trHeight w:val="300"/>
        </w:trPr>
        <w:tc>
          <w:tcPr>
            <w:tcW w:w="2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CCAB29" w14:textId="7D377F90" w:rsidR="00C474B1" w:rsidRDefault="007C379D" w:rsidP="001C1F81">
            <w:pPr>
              <w:widowControl w:val="0"/>
              <w:jc w:val="both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LeCrone</w:t>
            </w:r>
          </w:p>
        </w:tc>
        <w:tc>
          <w:tcPr>
            <w:tcW w:w="1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CF15F2" w14:textId="51F285B1" w:rsidR="00C474B1" w:rsidRDefault="007C379D" w:rsidP="00B66CBF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Michelle</w:t>
            </w:r>
          </w:p>
        </w:tc>
        <w:tc>
          <w:tcPr>
            <w:tcW w:w="3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89946C" w14:textId="1A97582C" w:rsidR="00C474B1" w:rsidRDefault="00241E42" w:rsidP="00B66CBF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327 Sackett Road</w:t>
            </w:r>
          </w:p>
        </w:tc>
        <w:tc>
          <w:tcPr>
            <w:tcW w:w="2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0FACDA" w14:textId="4A81C201" w:rsidR="00C474B1" w:rsidRDefault="00241E42" w:rsidP="00B66CBF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Marblehead, OH 43440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671B2F" w14:textId="1C0F4CF1" w:rsidR="00C474B1" w:rsidRDefault="00D6326F" w:rsidP="00B66CBF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341-8773</w:t>
            </w:r>
          </w:p>
        </w:tc>
        <w:tc>
          <w:tcPr>
            <w:tcW w:w="2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8ABACE" w14:textId="546C2FCF" w:rsidR="00C474B1" w:rsidRPr="00B0333A" w:rsidRDefault="00C474B1" w:rsidP="00B66CBF">
            <w:pPr>
              <w:widowControl w:val="0"/>
              <w:rPr>
                <w:rFonts w:ascii="Tms Rmn" w:hAnsi="Tms Rmn"/>
                <w:color w:val="000000" w:themeColor="text1"/>
                <w:sz w:val="20"/>
              </w:rPr>
            </w:pPr>
            <w:r>
              <w:rPr>
                <w:rFonts w:ascii="Tms Rmn" w:hAnsi="Tms Rmn"/>
                <w:color w:val="000000" w:themeColor="text1"/>
                <w:sz w:val="20"/>
              </w:rPr>
              <w:t>Danbury</w:t>
            </w:r>
            <w:r w:rsidR="008D3D26">
              <w:rPr>
                <w:rFonts w:ascii="Tms Rmn" w:hAnsi="Tms Rmn"/>
                <w:color w:val="000000" w:themeColor="text1"/>
                <w:sz w:val="20"/>
              </w:rPr>
              <w:t xml:space="preserve"> 4</w:t>
            </w:r>
            <w:r>
              <w:rPr>
                <w:rFonts w:ascii="Tms Rmn" w:hAnsi="Tms Rmn"/>
                <w:color w:val="000000" w:themeColor="text1"/>
                <w:sz w:val="20"/>
              </w:rPr>
              <w:t xml:space="preserve"> </w:t>
            </w:r>
          </w:p>
        </w:tc>
      </w:tr>
      <w:tr w:rsidR="00B66CBF" w:rsidRPr="00014167" w14:paraId="738BB216" w14:textId="77777777" w:rsidTr="00B66CBF">
        <w:trPr>
          <w:trHeight w:val="300"/>
        </w:trPr>
        <w:tc>
          <w:tcPr>
            <w:tcW w:w="2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8B61E07" w14:textId="643544F2" w:rsidR="00B66CBF" w:rsidRDefault="007C379D" w:rsidP="00B66CBF">
            <w:pPr>
              <w:widowControl w:val="0"/>
              <w:rPr>
                <w:rFonts w:ascii="Tms Rmn" w:hAnsi="Tms Rmn"/>
                <w:sz w:val="20"/>
              </w:rPr>
            </w:pPr>
            <w:proofErr w:type="spellStart"/>
            <w:r>
              <w:rPr>
                <w:rFonts w:ascii="Tms Rmn" w:hAnsi="Tms Rmn"/>
                <w:sz w:val="20"/>
              </w:rPr>
              <w:t>Hild</w:t>
            </w:r>
            <w:proofErr w:type="spellEnd"/>
          </w:p>
        </w:tc>
        <w:tc>
          <w:tcPr>
            <w:tcW w:w="1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AAD1B4" w14:textId="6CA968B1" w:rsidR="00B66CBF" w:rsidRDefault="007C379D" w:rsidP="00B66CBF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Brian</w:t>
            </w:r>
          </w:p>
        </w:tc>
        <w:tc>
          <w:tcPr>
            <w:tcW w:w="3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D3BB418" w14:textId="0900BF9D" w:rsidR="00B66CBF" w:rsidRDefault="00D6326F" w:rsidP="00B66CBF">
            <w:pPr>
              <w:widowControl w:val="0"/>
              <w:rPr>
                <w:rFonts w:ascii="Tms Rmn" w:hAnsi="Tms Rmn"/>
                <w:sz w:val="20"/>
              </w:rPr>
            </w:pPr>
            <w:r w:rsidRPr="00AD4291">
              <w:rPr>
                <w:rFonts w:ascii="Tms Rmn" w:hAnsi="Tms Rmn"/>
                <w:sz w:val="20"/>
              </w:rPr>
              <w:t>4230 W. Lakeshore Drive</w:t>
            </w:r>
          </w:p>
        </w:tc>
        <w:tc>
          <w:tcPr>
            <w:tcW w:w="2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78BE0E" w14:textId="557D86D2" w:rsidR="00B66CBF" w:rsidRDefault="00D6326F" w:rsidP="00B66CBF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Port Clinton, OH 43452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2007EA" w14:textId="4A62CE33" w:rsidR="00B66CBF" w:rsidRDefault="00D6326F" w:rsidP="00B66CBF">
            <w:pPr>
              <w:widowControl w:val="0"/>
              <w:rPr>
                <w:rFonts w:ascii="Tms Rmn" w:hAnsi="Tms Rmn"/>
                <w:sz w:val="20"/>
              </w:rPr>
            </w:pPr>
            <w:r w:rsidRPr="00AD4291">
              <w:rPr>
                <w:rFonts w:ascii="Tms Rmn" w:hAnsi="Tms Rmn"/>
                <w:sz w:val="20"/>
              </w:rPr>
              <w:t>656-0412</w:t>
            </w:r>
          </w:p>
        </w:tc>
        <w:tc>
          <w:tcPr>
            <w:tcW w:w="2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4DC53E7" w14:textId="4FEC8A75" w:rsidR="00B66CBF" w:rsidRDefault="00C474B1" w:rsidP="00B66CBF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Erie</w:t>
            </w:r>
            <w:r w:rsidR="009C5113">
              <w:rPr>
                <w:rFonts w:ascii="Tms Rmn" w:hAnsi="Tms Rmn"/>
                <w:sz w:val="20"/>
              </w:rPr>
              <w:t xml:space="preserve"> 1</w:t>
            </w:r>
          </w:p>
        </w:tc>
      </w:tr>
      <w:tr w:rsidR="00B66CBF" w:rsidRPr="00014167" w14:paraId="419F5410" w14:textId="77777777" w:rsidTr="00B65109">
        <w:trPr>
          <w:trHeight w:val="300"/>
        </w:trPr>
        <w:tc>
          <w:tcPr>
            <w:tcW w:w="2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3BE8C8" w14:textId="29914D31" w:rsidR="00B66CBF" w:rsidRDefault="007C379D" w:rsidP="00B66CBF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Alter</w:t>
            </w:r>
          </w:p>
        </w:tc>
        <w:tc>
          <w:tcPr>
            <w:tcW w:w="1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5E24FD" w14:textId="5B500B77" w:rsidR="00B66CBF" w:rsidRDefault="007C379D" w:rsidP="00B66CBF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Don</w:t>
            </w:r>
          </w:p>
        </w:tc>
        <w:tc>
          <w:tcPr>
            <w:tcW w:w="3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0BDB9B3" w14:textId="4C3CB371" w:rsidR="00B66CBF" w:rsidRDefault="0091126A" w:rsidP="00B66CBF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565 Ames Street</w:t>
            </w:r>
          </w:p>
        </w:tc>
        <w:tc>
          <w:tcPr>
            <w:tcW w:w="2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98A0649" w14:textId="38BA94AA" w:rsidR="00B66CBF" w:rsidRDefault="0091126A" w:rsidP="00B66CBF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Elmore, OH 43416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F1FEB78" w14:textId="25E4E98E" w:rsidR="00B66CBF" w:rsidRDefault="0091126A" w:rsidP="00B66CBF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708-4356</w:t>
            </w:r>
          </w:p>
        </w:tc>
        <w:tc>
          <w:tcPr>
            <w:tcW w:w="2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6994957" w14:textId="34CAC62B" w:rsidR="00B66CBF" w:rsidRDefault="00B66CBF" w:rsidP="00B66CBF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Harris</w:t>
            </w:r>
            <w:r w:rsidR="008D3D26">
              <w:rPr>
                <w:rFonts w:ascii="Tms Rmn" w:hAnsi="Tms Rmn"/>
                <w:sz w:val="20"/>
              </w:rPr>
              <w:t xml:space="preserve"> 1</w:t>
            </w:r>
            <w:r>
              <w:rPr>
                <w:rFonts w:ascii="Tms Rmn" w:hAnsi="Tms Rmn"/>
                <w:sz w:val="20"/>
              </w:rPr>
              <w:t xml:space="preserve"> </w:t>
            </w:r>
          </w:p>
        </w:tc>
      </w:tr>
      <w:tr w:rsidR="00B65109" w:rsidRPr="00014167" w14:paraId="279731AD" w14:textId="77777777" w:rsidTr="00D4276F">
        <w:trPr>
          <w:trHeight w:val="300"/>
        </w:trPr>
        <w:tc>
          <w:tcPr>
            <w:tcW w:w="2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868D244" w14:textId="3D23D957" w:rsidR="00B65109" w:rsidRDefault="007C379D" w:rsidP="00B65109">
            <w:pPr>
              <w:widowControl w:val="0"/>
              <w:rPr>
                <w:rFonts w:ascii="Tms Rmn" w:hAnsi="Tms Rmn"/>
                <w:sz w:val="20"/>
              </w:rPr>
            </w:pPr>
            <w:proofErr w:type="spellStart"/>
            <w:r>
              <w:rPr>
                <w:rFonts w:ascii="Tms Rmn" w:hAnsi="Tms Rmn"/>
                <w:sz w:val="20"/>
              </w:rPr>
              <w:t>Blankenbeker</w:t>
            </w:r>
            <w:proofErr w:type="spellEnd"/>
          </w:p>
        </w:tc>
        <w:tc>
          <w:tcPr>
            <w:tcW w:w="1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8573620" w14:textId="06391B42" w:rsidR="00B65109" w:rsidRDefault="007C379D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David</w:t>
            </w:r>
          </w:p>
        </w:tc>
        <w:tc>
          <w:tcPr>
            <w:tcW w:w="3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4C41EAD" w14:textId="1FD44F25" w:rsidR="00B65109" w:rsidRDefault="0091126A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223 Adams Street</w:t>
            </w:r>
          </w:p>
        </w:tc>
        <w:tc>
          <w:tcPr>
            <w:tcW w:w="2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2D99D67" w14:textId="6F1E43F2" w:rsidR="00B65109" w:rsidRDefault="0091126A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Port Clinton, OH 43452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17847FE" w14:textId="54718BD8" w:rsidR="00B65109" w:rsidRDefault="0091126A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341-3500</w:t>
            </w:r>
          </w:p>
        </w:tc>
        <w:tc>
          <w:tcPr>
            <w:tcW w:w="2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E6EB15D" w14:textId="2DC36C1F" w:rsidR="00B65109" w:rsidRDefault="00B65109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PC</w:t>
            </w:r>
            <w:r w:rsidR="008D3D26">
              <w:rPr>
                <w:rFonts w:ascii="Tms Rmn" w:hAnsi="Tms Rmn"/>
                <w:sz w:val="20"/>
              </w:rPr>
              <w:t>3A</w:t>
            </w:r>
          </w:p>
        </w:tc>
      </w:tr>
      <w:tr w:rsidR="00B65109" w:rsidRPr="00014167" w14:paraId="69AD4772" w14:textId="77777777" w:rsidTr="00D4276F">
        <w:trPr>
          <w:trHeight w:val="300"/>
        </w:trPr>
        <w:tc>
          <w:tcPr>
            <w:tcW w:w="2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D3FC2A" w14:textId="10C69A39" w:rsidR="00B65109" w:rsidRDefault="007C379D" w:rsidP="00B65109">
            <w:pPr>
              <w:widowControl w:val="0"/>
              <w:rPr>
                <w:rFonts w:ascii="Tms Rmn" w:hAnsi="Tms Rmn"/>
                <w:sz w:val="20"/>
              </w:rPr>
            </w:pPr>
            <w:proofErr w:type="spellStart"/>
            <w:r>
              <w:rPr>
                <w:rFonts w:ascii="Tms Rmn" w:hAnsi="Tms Rmn"/>
                <w:sz w:val="20"/>
              </w:rPr>
              <w:t>Muetzel</w:t>
            </w:r>
            <w:proofErr w:type="spellEnd"/>
          </w:p>
        </w:tc>
        <w:tc>
          <w:tcPr>
            <w:tcW w:w="1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7DC388" w14:textId="3C899C64" w:rsidR="00B65109" w:rsidRDefault="007C379D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Dale</w:t>
            </w:r>
          </w:p>
        </w:tc>
        <w:tc>
          <w:tcPr>
            <w:tcW w:w="3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C2FE04" w14:textId="46E5B8D5" w:rsidR="00B65109" w:rsidRDefault="0091126A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20 Delores Drive</w:t>
            </w:r>
          </w:p>
        </w:tc>
        <w:tc>
          <w:tcPr>
            <w:tcW w:w="2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97AF79" w14:textId="0A2371A6" w:rsidR="00B65109" w:rsidRDefault="0091126A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Port Clinton, OH 43452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33B4DB" w14:textId="200ACA4A" w:rsidR="00B65109" w:rsidRDefault="0091126A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330-416-8942</w:t>
            </w:r>
          </w:p>
        </w:tc>
        <w:tc>
          <w:tcPr>
            <w:tcW w:w="2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AE3828" w14:textId="7F6AE701" w:rsidR="00B65109" w:rsidRDefault="00B65109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Portage</w:t>
            </w:r>
            <w:r w:rsidR="009C5113">
              <w:rPr>
                <w:rFonts w:ascii="Tms Rmn" w:hAnsi="Tms Rmn"/>
                <w:sz w:val="20"/>
              </w:rPr>
              <w:t xml:space="preserve"> 1</w:t>
            </w:r>
          </w:p>
        </w:tc>
      </w:tr>
      <w:tr w:rsidR="00B65109" w:rsidRPr="00014167" w14:paraId="53C30C51" w14:textId="77777777" w:rsidTr="00D4276F">
        <w:trPr>
          <w:trHeight w:val="300"/>
        </w:trPr>
        <w:tc>
          <w:tcPr>
            <w:tcW w:w="2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8B4CF1" w14:textId="42EC4B62" w:rsidR="00B65109" w:rsidRDefault="007C379D" w:rsidP="00B65109">
            <w:pPr>
              <w:widowControl w:val="0"/>
              <w:rPr>
                <w:rFonts w:ascii="Tms Rmn" w:hAnsi="Tms Rmn"/>
                <w:sz w:val="20"/>
              </w:rPr>
            </w:pPr>
            <w:proofErr w:type="spellStart"/>
            <w:r>
              <w:rPr>
                <w:rFonts w:ascii="Tms Rmn" w:hAnsi="Tms Rmn"/>
                <w:sz w:val="20"/>
              </w:rPr>
              <w:t>Stoiber</w:t>
            </w:r>
            <w:proofErr w:type="spellEnd"/>
          </w:p>
        </w:tc>
        <w:tc>
          <w:tcPr>
            <w:tcW w:w="1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13A539" w14:textId="27ABBD2B" w:rsidR="00B65109" w:rsidRDefault="007C379D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George</w:t>
            </w:r>
          </w:p>
        </w:tc>
        <w:tc>
          <w:tcPr>
            <w:tcW w:w="3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B65639" w14:textId="3E13C972" w:rsidR="00B65109" w:rsidRDefault="0091126A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1482 Florence Ave, PO Box 249</w:t>
            </w:r>
          </w:p>
        </w:tc>
        <w:tc>
          <w:tcPr>
            <w:tcW w:w="2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168C5E" w14:textId="2A2AEA96" w:rsidR="00B65109" w:rsidRDefault="0091126A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Put-In-Bay, OH 43456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13CCCF" w14:textId="082A5200" w:rsidR="00B65109" w:rsidRDefault="0091126A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707-1038</w:t>
            </w:r>
          </w:p>
        </w:tc>
        <w:tc>
          <w:tcPr>
            <w:tcW w:w="2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A51929" w14:textId="5AF0947F" w:rsidR="00B65109" w:rsidRDefault="00B65109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PIB</w:t>
            </w:r>
            <w:r w:rsidR="009C5113">
              <w:rPr>
                <w:rFonts w:ascii="Tms Rmn" w:hAnsi="Tms Rmn"/>
                <w:sz w:val="20"/>
              </w:rPr>
              <w:t xml:space="preserve"> 1</w:t>
            </w:r>
          </w:p>
        </w:tc>
      </w:tr>
      <w:tr w:rsidR="00B65109" w:rsidRPr="00014167" w14:paraId="013FAAC2" w14:textId="77777777" w:rsidTr="00D4276F">
        <w:trPr>
          <w:trHeight w:val="300"/>
        </w:trPr>
        <w:tc>
          <w:tcPr>
            <w:tcW w:w="2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E597B1C" w14:textId="6D382BAB" w:rsidR="00B65109" w:rsidRPr="00E637D6" w:rsidRDefault="007C379D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Eberle</w:t>
            </w:r>
          </w:p>
        </w:tc>
        <w:tc>
          <w:tcPr>
            <w:tcW w:w="1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9D4C306" w14:textId="688DE515" w:rsidR="00B65109" w:rsidRPr="00E637D6" w:rsidRDefault="007C379D" w:rsidP="00B65109">
            <w:pPr>
              <w:widowControl w:val="0"/>
              <w:jc w:val="both"/>
              <w:rPr>
                <w:rFonts w:ascii="Tms Rmn" w:hAnsi="Tms Rmn"/>
                <w:sz w:val="20"/>
              </w:rPr>
            </w:pPr>
            <w:proofErr w:type="spellStart"/>
            <w:r>
              <w:rPr>
                <w:rFonts w:ascii="Tms Rmn" w:hAnsi="Tms Rmn"/>
                <w:sz w:val="20"/>
              </w:rPr>
              <w:t>ShirLee</w:t>
            </w:r>
            <w:proofErr w:type="spellEnd"/>
          </w:p>
        </w:tc>
        <w:tc>
          <w:tcPr>
            <w:tcW w:w="3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24AC612" w14:textId="574BBB21" w:rsidR="00B65109" w:rsidRPr="00014167" w:rsidRDefault="0091126A" w:rsidP="00B65109">
            <w:pPr>
              <w:widowControl w:val="0"/>
              <w:rPr>
                <w:rFonts w:ascii="Tms Rmn" w:hAnsi="Tms Rmn"/>
                <w:sz w:val="22"/>
                <w:szCs w:val="22"/>
              </w:rPr>
            </w:pPr>
            <w:r>
              <w:rPr>
                <w:rFonts w:ascii="Tms Rmn" w:hAnsi="Tms Rmn"/>
                <w:sz w:val="20"/>
              </w:rPr>
              <w:t>325 N. Benton Street</w:t>
            </w:r>
          </w:p>
        </w:tc>
        <w:tc>
          <w:tcPr>
            <w:tcW w:w="2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99D9B59" w14:textId="59632AC7" w:rsidR="00B65109" w:rsidRPr="00014167" w:rsidRDefault="0091126A" w:rsidP="00B65109">
            <w:pPr>
              <w:widowControl w:val="0"/>
              <w:rPr>
                <w:rFonts w:ascii="Tms Rmn" w:hAnsi="Tms Rmn"/>
                <w:sz w:val="22"/>
                <w:szCs w:val="22"/>
              </w:rPr>
            </w:pPr>
            <w:r>
              <w:rPr>
                <w:rFonts w:ascii="Tms Rmn" w:hAnsi="Tms Rmn"/>
                <w:sz w:val="22"/>
                <w:szCs w:val="22"/>
              </w:rPr>
              <w:t>Oak Harbor, OH 43449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E5D7414" w14:textId="15AE80E5" w:rsidR="00B65109" w:rsidRPr="00014167" w:rsidRDefault="00FC0F7F" w:rsidP="00B65109">
            <w:pPr>
              <w:widowControl w:val="0"/>
              <w:rPr>
                <w:rFonts w:ascii="Tms Rmn" w:hAnsi="Tms Rmn"/>
                <w:sz w:val="22"/>
                <w:szCs w:val="22"/>
              </w:rPr>
            </w:pPr>
            <w:r>
              <w:rPr>
                <w:rFonts w:ascii="Tms Rmn" w:hAnsi="Tms Rmn"/>
                <w:sz w:val="20"/>
              </w:rPr>
              <w:t>310-3182</w:t>
            </w:r>
          </w:p>
        </w:tc>
        <w:tc>
          <w:tcPr>
            <w:tcW w:w="2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3B1FCD" w14:textId="52EA60AF" w:rsidR="00B65109" w:rsidRPr="00E637D6" w:rsidRDefault="00B65109" w:rsidP="00B65109">
            <w:pPr>
              <w:widowControl w:val="0"/>
              <w:rPr>
                <w:rFonts w:ascii="Tms Rmn" w:hAnsi="Tms Rmn"/>
                <w:sz w:val="20"/>
              </w:rPr>
            </w:pPr>
            <w:r w:rsidRPr="00E637D6">
              <w:rPr>
                <w:rFonts w:ascii="Tms Rmn" w:hAnsi="Tms Rmn"/>
                <w:sz w:val="20"/>
              </w:rPr>
              <w:t>Salem</w:t>
            </w:r>
            <w:r w:rsidR="008D3D26">
              <w:rPr>
                <w:rFonts w:ascii="Tms Rmn" w:hAnsi="Tms Rmn"/>
                <w:sz w:val="20"/>
              </w:rPr>
              <w:t xml:space="preserve"> 3</w:t>
            </w:r>
            <w:r>
              <w:rPr>
                <w:rFonts w:ascii="Tms Rmn" w:hAnsi="Tms Rmn"/>
                <w:sz w:val="20"/>
              </w:rPr>
              <w:t xml:space="preserve"> </w:t>
            </w:r>
          </w:p>
        </w:tc>
      </w:tr>
      <w:tr w:rsidR="00B65109" w:rsidRPr="00014167" w14:paraId="4C61679A" w14:textId="77777777" w:rsidTr="00D4276F">
        <w:trPr>
          <w:trHeight w:val="300"/>
        </w:trPr>
        <w:tc>
          <w:tcPr>
            <w:tcW w:w="2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867932" w14:textId="6C8DE259" w:rsidR="00B65109" w:rsidRDefault="007C379D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Stinebaugh</w:t>
            </w:r>
          </w:p>
        </w:tc>
        <w:tc>
          <w:tcPr>
            <w:tcW w:w="1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E426CA" w14:textId="7DCAE6CD" w:rsidR="00B65109" w:rsidRDefault="007C379D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Jill</w:t>
            </w:r>
          </w:p>
        </w:tc>
        <w:tc>
          <w:tcPr>
            <w:tcW w:w="3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B0FE7D" w14:textId="3E6EE2B6" w:rsidR="00B65109" w:rsidRDefault="0091126A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1680 West SR 105</w:t>
            </w:r>
          </w:p>
        </w:tc>
        <w:tc>
          <w:tcPr>
            <w:tcW w:w="2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1FF0AD" w14:textId="3A6DED77" w:rsidR="00B65109" w:rsidRDefault="0091126A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Elmore, OH 43416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611303" w14:textId="37286E4E" w:rsidR="00B65109" w:rsidRDefault="00FC0F7F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367-3630</w:t>
            </w:r>
          </w:p>
        </w:tc>
        <w:tc>
          <w:tcPr>
            <w:tcW w:w="2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231ECD" w14:textId="5D2F6CD7" w:rsidR="00B65109" w:rsidRDefault="00DB730A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 xml:space="preserve">Harris 3 </w:t>
            </w:r>
            <w:r w:rsidR="00B65109">
              <w:rPr>
                <w:rFonts w:ascii="Tms Rmn" w:hAnsi="Tms Rmn"/>
                <w:sz w:val="20"/>
              </w:rPr>
              <w:t>(Chairman)</w:t>
            </w:r>
          </w:p>
        </w:tc>
      </w:tr>
      <w:tr w:rsidR="00B65109" w:rsidRPr="00014167" w14:paraId="47681A1E" w14:textId="77777777" w:rsidTr="00D4276F">
        <w:trPr>
          <w:trHeight w:val="300"/>
        </w:trPr>
        <w:tc>
          <w:tcPr>
            <w:tcW w:w="2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FD06393" w14:textId="310F1926" w:rsidR="00B65109" w:rsidRDefault="007C379D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Smith</w:t>
            </w:r>
          </w:p>
        </w:tc>
        <w:tc>
          <w:tcPr>
            <w:tcW w:w="1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888D612" w14:textId="6462C41F" w:rsidR="00B65109" w:rsidRDefault="007C379D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Cal</w:t>
            </w:r>
          </w:p>
        </w:tc>
        <w:tc>
          <w:tcPr>
            <w:tcW w:w="3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48937F3" w14:textId="6B93B63A" w:rsidR="00B65109" w:rsidRDefault="008D3D26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2042 S. Wyandot Trail</w:t>
            </w:r>
          </w:p>
        </w:tc>
        <w:tc>
          <w:tcPr>
            <w:tcW w:w="2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F341CBA" w14:textId="09038752" w:rsidR="00B65109" w:rsidRDefault="008D3D26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Marblehead, OH 43440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D3ECEEF" w14:textId="37A3DDA2" w:rsidR="00B65109" w:rsidRDefault="008D3D26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356-5924</w:t>
            </w:r>
          </w:p>
        </w:tc>
        <w:tc>
          <w:tcPr>
            <w:tcW w:w="2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D95659D" w14:textId="6438A594" w:rsidR="00B65109" w:rsidRDefault="00DB730A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 xml:space="preserve">Danbury 2 </w:t>
            </w:r>
            <w:r w:rsidR="00B65109">
              <w:rPr>
                <w:rFonts w:ascii="Tms Rmn" w:hAnsi="Tms Rmn"/>
                <w:sz w:val="20"/>
              </w:rPr>
              <w:t>(Vice-Chairman)</w:t>
            </w:r>
          </w:p>
        </w:tc>
      </w:tr>
      <w:tr w:rsidR="00B65109" w14:paraId="00C24FA2" w14:textId="77777777" w:rsidTr="00D4276F">
        <w:trPr>
          <w:trHeight w:val="300"/>
        </w:trPr>
        <w:tc>
          <w:tcPr>
            <w:tcW w:w="2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4CA320" w14:textId="2FCD3FE1" w:rsidR="00B65109" w:rsidRDefault="007C379D" w:rsidP="00B65109">
            <w:pPr>
              <w:widowControl w:val="0"/>
              <w:rPr>
                <w:rFonts w:ascii="Tms Rmn" w:hAnsi="Tms Rmn"/>
                <w:sz w:val="20"/>
              </w:rPr>
            </w:pPr>
            <w:proofErr w:type="spellStart"/>
            <w:r>
              <w:rPr>
                <w:rFonts w:ascii="Tms Rmn" w:hAnsi="Tms Rmn"/>
                <w:sz w:val="20"/>
              </w:rPr>
              <w:t>Fourman</w:t>
            </w:r>
            <w:proofErr w:type="spellEnd"/>
          </w:p>
        </w:tc>
        <w:tc>
          <w:tcPr>
            <w:tcW w:w="1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1AE71A" w14:textId="35F0E152" w:rsidR="00B65109" w:rsidRDefault="007C379D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Kim</w:t>
            </w:r>
          </w:p>
        </w:tc>
        <w:tc>
          <w:tcPr>
            <w:tcW w:w="3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20C08A" w14:textId="15AF2E85" w:rsidR="00B65109" w:rsidRDefault="00D6326F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 xml:space="preserve">990 S. </w:t>
            </w:r>
            <w:proofErr w:type="spellStart"/>
            <w:r>
              <w:rPr>
                <w:rFonts w:ascii="Tms Rmn" w:hAnsi="Tms Rmn"/>
                <w:sz w:val="20"/>
              </w:rPr>
              <w:t>Wonnell</w:t>
            </w:r>
            <w:proofErr w:type="spellEnd"/>
            <w:r>
              <w:rPr>
                <w:rFonts w:ascii="Tms Rmn" w:hAnsi="Tms Rmn"/>
                <w:sz w:val="20"/>
              </w:rPr>
              <w:t xml:space="preserve"> Rd</w:t>
            </w:r>
          </w:p>
        </w:tc>
        <w:tc>
          <w:tcPr>
            <w:tcW w:w="2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873DC7" w14:textId="3073ACF1" w:rsidR="00B65109" w:rsidRDefault="00D6326F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Port Clinton, OH 43452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59FEB8" w14:textId="5F45D9FE" w:rsidR="00B65109" w:rsidRDefault="00D6326F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341-0487</w:t>
            </w:r>
          </w:p>
        </w:tc>
        <w:tc>
          <w:tcPr>
            <w:tcW w:w="2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8DA366" w14:textId="7C3361D0" w:rsidR="00B65109" w:rsidRDefault="00DB730A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 xml:space="preserve">Bay </w:t>
            </w:r>
            <w:r w:rsidR="009C5113">
              <w:rPr>
                <w:rFonts w:ascii="Tms Rmn" w:hAnsi="Tms Rmn"/>
                <w:sz w:val="20"/>
              </w:rPr>
              <w:t xml:space="preserve">1 </w:t>
            </w:r>
            <w:r w:rsidR="00B65109">
              <w:rPr>
                <w:rFonts w:ascii="Tms Rmn" w:hAnsi="Tms Rmn"/>
                <w:sz w:val="20"/>
              </w:rPr>
              <w:t>(Secretary)</w:t>
            </w:r>
          </w:p>
        </w:tc>
      </w:tr>
      <w:tr w:rsidR="00B65109" w14:paraId="497F045B" w14:textId="77777777" w:rsidTr="00D4276F">
        <w:trPr>
          <w:trHeight w:val="300"/>
        </w:trPr>
        <w:tc>
          <w:tcPr>
            <w:tcW w:w="2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C402F8" w14:textId="7402DFA8" w:rsidR="00B65109" w:rsidRDefault="007C379D" w:rsidP="00B65109">
            <w:pPr>
              <w:widowControl w:val="0"/>
              <w:rPr>
                <w:rFonts w:ascii="Tms Rmn" w:hAnsi="Tms Rmn"/>
                <w:sz w:val="20"/>
              </w:rPr>
            </w:pPr>
            <w:proofErr w:type="spellStart"/>
            <w:r>
              <w:rPr>
                <w:rFonts w:ascii="Tms Rmn" w:hAnsi="Tms Rmn"/>
                <w:sz w:val="20"/>
              </w:rPr>
              <w:t>Slob</w:t>
            </w:r>
            <w:r w:rsidR="00211076">
              <w:rPr>
                <w:rFonts w:ascii="Tms Rmn" w:hAnsi="Tms Rmn"/>
                <w:sz w:val="20"/>
              </w:rPr>
              <w:t>odzian</w:t>
            </w:r>
            <w:proofErr w:type="spellEnd"/>
          </w:p>
        </w:tc>
        <w:tc>
          <w:tcPr>
            <w:tcW w:w="1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B2AB80" w14:textId="57BF6CEE" w:rsidR="00B65109" w:rsidRDefault="00211076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Lisa</w:t>
            </w:r>
          </w:p>
        </w:tc>
        <w:tc>
          <w:tcPr>
            <w:tcW w:w="3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6A2B4F" w14:textId="3136885C" w:rsidR="00B65109" w:rsidRDefault="00D6326F" w:rsidP="00B65109">
            <w:pPr>
              <w:widowControl w:val="0"/>
              <w:rPr>
                <w:rFonts w:ascii="Tms Rmn" w:hAnsi="Tms Rmn"/>
                <w:sz w:val="20"/>
              </w:rPr>
            </w:pPr>
            <w:r w:rsidRPr="00ED2F57">
              <w:rPr>
                <w:rFonts w:ascii="Tms Rmn" w:hAnsi="Tms Rmn"/>
                <w:sz w:val="20"/>
              </w:rPr>
              <w:t>105 East 10</w:t>
            </w:r>
            <w:r w:rsidRPr="00ED2F57">
              <w:rPr>
                <w:rFonts w:ascii="Tms Rmn" w:hAnsi="Tms Rmn"/>
                <w:sz w:val="20"/>
                <w:vertAlign w:val="superscript"/>
              </w:rPr>
              <w:t>th</w:t>
            </w:r>
            <w:r w:rsidRPr="00ED2F57">
              <w:rPr>
                <w:rFonts w:ascii="Tms Rmn" w:hAnsi="Tms Rmn"/>
                <w:sz w:val="20"/>
              </w:rPr>
              <w:t xml:space="preserve"> Street</w:t>
            </w:r>
          </w:p>
        </w:tc>
        <w:tc>
          <w:tcPr>
            <w:tcW w:w="2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0C5F6D" w14:textId="75A8ADC0" w:rsidR="00B65109" w:rsidRDefault="00D6326F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Port Clinton, OH 43452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B59763" w14:textId="465D1D3F" w:rsidR="00B65109" w:rsidRDefault="00D6326F" w:rsidP="00B65109">
            <w:pPr>
              <w:widowControl w:val="0"/>
              <w:rPr>
                <w:rFonts w:ascii="Tms Rmn" w:hAnsi="Tms Rmn"/>
                <w:sz w:val="20"/>
              </w:rPr>
            </w:pPr>
            <w:r w:rsidRPr="00ED2F57">
              <w:rPr>
                <w:rFonts w:ascii="Tms Rmn" w:hAnsi="Tms Rmn"/>
                <w:sz w:val="20"/>
              </w:rPr>
              <w:t>865-771-2559</w:t>
            </w:r>
          </w:p>
        </w:tc>
        <w:tc>
          <w:tcPr>
            <w:tcW w:w="2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7D930D" w14:textId="0774C675" w:rsidR="00B65109" w:rsidRDefault="001217A3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 xml:space="preserve">PC2A </w:t>
            </w:r>
            <w:r w:rsidR="00B65109">
              <w:rPr>
                <w:rFonts w:ascii="Tms Rmn" w:hAnsi="Tms Rmn"/>
                <w:sz w:val="20"/>
              </w:rPr>
              <w:t>(Treasurer)</w:t>
            </w:r>
          </w:p>
        </w:tc>
      </w:tr>
      <w:tr w:rsidR="00B65109" w14:paraId="06D3475A" w14:textId="77777777" w:rsidTr="00D4276F">
        <w:trPr>
          <w:trHeight w:val="300"/>
        </w:trPr>
        <w:tc>
          <w:tcPr>
            <w:tcW w:w="2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D6FE76" w14:textId="5F6AA39B" w:rsidR="00B65109" w:rsidRDefault="00211076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Douglas</w:t>
            </w:r>
          </w:p>
        </w:tc>
        <w:tc>
          <w:tcPr>
            <w:tcW w:w="1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ECCD48" w14:textId="73B41992" w:rsidR="00B65109" w:rsidRDefault="00211076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Toni</w:t>
            </w:r>
          </w:p>
        </w:tc>
        <w:tc>
          <w:tcPr>
            <w:tcW w:w="3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8C29E2" w14:textId="5B798771" w:rsidR="00B65109" w:rsidRDefault="001217A3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517 West Ave.</w:t>
            </w:r>
          </w:p>
        </w:tc>
        <w:tc>
          <w:tcPr>
            <w:tcW w:w="2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2F9E11" w14:textId="141CB2BB" w:rsidR="00B65109" w:rsidRDefault="001217A3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Oak Harbor, OH 43449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CFB949" w14:textId="5CC6C80C" w:rsidR="00B65109" w:rsidRDefault="001217A3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357-0019</w:t>
            </w:r>
          </w:p>
        </w:tc>
        <w:tc>
          <w:tcPr>
            <w:tcW w:w="2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03E775" w14:textId="1AD9983C" w:rsidR="00B65109" w:rsidRDefault="009C5113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 xml:space="preserve">Salem 1 </w:t>
            </w:r>
            <w:r w:rsidR="00B65109">
              <w:rPr>
                <w:rFonts w:ascii="Tms Rmn" w:hAnsi="Tms Rmn"/>
                <w:sz w:val="20"/>
              </w:rPr>
              <w:t>(County Chairwoman)</w:t>
            </w:r>
          </w:p>
        </w:tc>
      </w:tr>
    </w:tbl>
    <w:p w14:paraId="726504FC" w14:textId="77777777" w:rsidR="00261167" w:rsidRDefault="00261167">
      <w:pPr>
        <w:rPr>
          <w:sz w:val="22"/>
          <w:szCs w:val="22"/>
        </w:rPr>
      </w:pPr>
    </w:p>
    <w:sectPr w:rsidR="00261167" w:rsidSect="00C159AF">
      <w:type w:val="oddPage"/>
      <w:pgSz w:w="15840" w:h="12240" w:orient="landscape" w:code="1"/>
      <w:pgMar w:top="360" w:right="662" w:bottom="360" w:left="57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8F5FF2"/>
    <w:multiLevelType w:val="hybridMultilevel"/>
    <w:tmpl w:val="0E3EC0B4"/>
    <w:lvl w:ilvl="0" w:tplc="04090001">
      <w:start w:val="201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FF3A63"/>
    <w:multiLevelType w:val="hybridMultilevel"/>
    <w:tmpl w:val="B7585E2E"/>
    <w:lvl w:ilvl="0" w:tplc="04090001">
      <w:start w:val="201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D0584F"/>
    <w:multiLevelType w:val="hybridMultilevel"/>
    <w:tmpl w:val="5B8A31C6"/>
    <w:lvl w:ilvl="0" w:tplc="930CDBD0">
      <w:start w:val="2014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2B4108F5"/>
    <w:multiLevelType w:val="hybridMultilevel"/>
    <w:tmpl w:val="6FA69FEE"/>
    <w:lvl w:ilvl="0" w:tplc="04090001">
      <w:start w:val="201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A6A354C"/>
    <w:multiLevelType w:val="hybridMultilevel"/>
    <w:tmpl w:val="F7C25FC8"/>
    <w:lvl w:ilvl="0" w:tplc="04090001">
      <w:start w:val="898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4BB006D"/>
    <w:multiLevelType w:val="hybridMultilevel"/>
    <w:tmpl w:val="14F2FA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0EF698B"/>
    <w:multiLevelType w:val="hybridMultilevel"/>
    <w:tmpl w:val="F7D654E6"/>
    <w:lvl w:ilvl="0" w:tplc="04090001">
      <w:start w:val="201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26F0290"/>
    <w:multiLevelType w:val="hybridMultilevel"/>
    <w:tmpl w:val="EA22AA92"/>
    <w:lvl w:ilvl="0" w:tplc="04090001">
      <w:start w:val="898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2B15EB9"/>
    <w:multiLevelType w:val="hybridMultilevel"/>
    <w:tmpl w:val="6FE4ED16"/>
    <w:lvl w:ilvl="0" w:tplc="04090001">
      <w:start w:val="201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E9934F6"/>
    <w:multiLevelType w:val="hybridMultilevel"/>
    <w:tmpl w:val="C5AAC7D6"/>
    <w:lvl w:ilvl="0" w:tplc="6242FBA6">
      <w:start w:val="2014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7F7C05DF"/>
    <w:multiLevelType w:val="hybridMultilevel"/>
    <w:tmpl w:val="CD3C2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6"/>
  </w:num>
  <w:num w:numId="4">
    <w:abstractNumId w:val="0"/>
  </w:num>
  <w:num w:numId="5">
    <w:abstractNumId w:val="8"/>
  </w:num>
  <w:num w:numId="6">
    <w:abstractNumId w:val="9"/>
  </w:num>
  <w:num w:numId="7">
    <w:abstractNumId w:val="1"/>
  </w:num>
  <w:num w:numId="8">
    <w:abstractNumId w:val="7"/>
  </w:num>
  <w:num w:numId="9">
    <w:abstractNumId w:val="4"/>
  </w:num>
  <w:num w:numId="10">
    <w:abstractNumId w:val="5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26"/>
  <w:embedSystemFonts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6EC0"/>
    <w:rsid w:val="00000EC7"/>
    <w:rsid w:val="00002416"/>
    <w:rsid w:val="000060BA"/>
    <w:rsid w:val="0000747C"/>
    <w:rsid w:val="00011FA0"/>
    <w:rsid w:val="00012B5C"/>
    <w:rsid w:val="00014104"/>
    <w:rsid w:val="00014167"/>
    <w:rsid w:val="0001612F"/>
    <w:rsid w:val="000237DD"/>
    <w:rsid w:val="00032869"/>
    <w:rsid w:val="00034E9B"/>
    <w:rsid w:val="0004222B"/>
    <w:rsid w:val="00044482"/>
    <w:rsid w:val="00047777"/>
    <w:rsid w:val="000505C4"/>
    <w:rsid w:val="000516ED"/>
    <w:rsid w:val="00051830"/>
    <w:rsid w:val="00051913"/>
    <w:rsid w:val="00060B3C"/>
    <w:rsid w:val="0006105F"/>
    <w:rsid w:val="00064DEC"/>
    <w:rsid w:val="00082509"/>
    <w:rsid w:val="00084490"/>
    <w:rsid w:val="0008499A"/>
    <w:rsid w:val="00090598"/>
    <w:rsid w:val="00091DFF"/>
    <w:rsid w:val="00097B7B"/>
    <w:rsid w:val="000B66A9"/>
    <w:rsid w:val="000B69C2"/>
    <w:rsid w:val="000C3BFA"/>
    <w:rsid w:val="000D068D"/>
    <w:rsid w:val="000D6F86"/>
    <w:rsid w:val="000D7B62"/>
    <w:rsid w:val="000E0D81"/>
    <w:rsid w:val="000E6F53"/>
    <w:rsid w:val="000F39E8"/>
    <w:rsid w:val="000F4FF4"/>
    <w:rsid w:val="00110D3E"/>
    <w:rsid w:val="00115777"/>
    <w:rsid w:val="00116A25"/>
    <w:rsid w:val="00117A6D"/>
    <w:rsid w:val="001217A3"/>
    <w:rsid w:val="00121CD4"/>
    <w:rsid w:val="001243E2"/>
    <w:rsid w:val="001245B1"/>
    <w:rsid w:val="001247C1"/>
    <w:rsid w:val="00126C65"/>
    <w:rsid w:val="00126C90"/>
    <w:rsid w:val="00140F2F"/>
    <w:rsid w:val="00150426"/>
    <w:rsid w:val="00150BBB"/>
    <w:rsid w:val="00153F94"/>
    <w:rsid w:val="001544C1"/>
    <w:rsid w:val="0016000B"/>
    <w:rsid w:val="001601A4"/>
    <w:rsid w:val="0016023A"/>
    <w:rsid w:val="00160E22"/>
    <w:rsid w:val="00161141"/>
    <w:rsid w:val="00166356"/>
    <w:rsid w:val="00167338"/>
    <w:rsid w:val="00167742"/>
    <w:rsid w:val="00170062"/>
    <w:rsid w:val="001803EA"/>
    <w:rsid w:val="001808A8"/>
    <w:rsid w:val="00183045"/>
    <w:rsid w:val="00184AF2"/>
    <w:rsid w:val="001854A9"/>
    <w:rsid w:val="001951C7"/>
    <w:rsid w:val="00195BE7"/>
    <w:rsid w:val="001A227C"/>
    <w:rsid w:val="001A5E03"/>
    <w:rsid w:val="001A7B9B"/>
    <w:rsid w:val="001B3EFF"/>
    <w:rsid w:val="001C1F81"/>
    <w:rsid w:val="001C2C74"/>
    <w:rsid w:val="001C313A"/>
    <w:rsid w:val="001C6F63"/>
    <w:rsid w:val="001D5E6E"/>
    <w:rsid w:val="001E062E"/>
    <w:rsid w:val="001E2742"/>
    <w:rsid w:val="001E2CDA"/>
    <w:rsid w:val="001F2597"/>
    <w:rsid w:val="001F6B6E"/>
    <w:rsid w:val="002061DE"/>
    <w:rsid w:val="00211076"/>
    <w:rsid w:val="00211A95"/>
    <w:rsid w:val="00213638"/>
    <w:rsid w:val="00223C1A"/>
    <w:rsid w:val="00236CDC"/>
    <w:rsid w:val="002376A6"/>
    <w:rsid w:val="00241E42"/>
    <w:rsid w:val="00243546"/>
    <w:rsid w:val="00247CB4"/>
    <w:rsid w:val="00261167"/>
    <w:rsid w:val="00282585"/>
    <w:rsid w:val="002857D4"/>
    <w:rsid w:val="00286B0F"/>
    <w:rsid w:val="00287B66"/>
    <w:rsid w:val="00292F50"/>
    <w:rsid w:val="002A14DE"/>
    <w:rsid w:val="002A1DD7"/>
    <w:rsid w:val="002B1E83"/>
    <w:rsid w:val="002B4A0D"/>
    <w:rsid w:val="002C13B5"/>
    <w:rsid w:val="002E06D9"/>
    <w:rsid w:val="002E13C2"/>
    <w:rsid w:val="002E27F5"/>
    <w:rsid w:val="003106DF"/>
    <w:rsid w:val="00312F5B"/>
    <w:rsid w:val="00314D5B"/>
    <w:rsid w:val="00320336"/>
    <w:rsid w:val="003222E7"/>
    <w:rsid w:val="003223D3"/>
    <w:rsid w:val="00324309"/>
    <w:rsid w:val="003309AD"/>
    <w:rsid w:val="00337492"/>
    <w:rsid w:val="003405AB"/>
    <w:rsid w:val="0034452F"/>
    <w:rsid w:val="00376AA8"/>
    <w:rsid w:val="00384AAB"/>
    <w:rsid w:val="003865F6"/>
    <w:rsid w:val="00393ADF"/>
    <w:rsid w:val="003A01FD"/>
    <w:rsid w:val="003A59C3"/>
    <w:rsid w:val="003B1A68"/>
    <w:rsid w:val="003C1BBC"/>
    <w:rsid w:val="003C36B7"/>
    <w:rsid w:val="003D464E"/>
    <w:rsid w:val="003D6187"/>
    <w:rsid w:val="003F07C2"/>
    <w:rsid w:val="0040783B"/>
    <w:rsid w:val="00422AC8"/>
    <w:rsid w:val="004306B5"/>
    <w:rsid w:val="00433108"/>
    <w:rsid w:val="00453C07"/>
    <w:rsid w:val="004579E0"/>
    <w:rsid w:val="00460F42"/>
    <w:rsid w:val="004635A8"/>
    <w:rsid w:val="00465B03"/>
    <w:rsid w:val="00470520"/>
    <w:rsid w:val="00473333"/>
    <w:rsid w:val="00474970"/>
    <w:rsid w:val="00481C03"/>
    <w:rsid w:val="00486B18"/>
    <w:rsid w:val="004908C3"/>
    <w:rsid w:val="00492E30"/>
    <w:rsid w:val="00493730"/>
    <w:rsid w:val="00496271"/>
    <w:rsid w:val="004962F3"/>
    <w:rsid w:val="004A03B2"/>
    <w:rsid w:val="004A2BFC"/>
    <w:rsid w:val="004A4B4A"/>
    <w:rsid w:val="004A66AE"/>
    <w:rsid w:val="004D1FD3"/>
    <w:rsid w:val="004E0A33"/>
    <w:rsid w:val="004E46E6"/>
    <w:rsid w:val="004E4808"/>
    <w:rsid w:val="004E79DE"/>
    <w:rsid w:val="004F2D8D"/>
    <w:rsid w:val="0050638F"/>
    <w:rsid w:val="005202EC"/>
    <w:rsid w:val="005214CC"/>
    <w:rsid w:val="005257E8"/>
    <w:rsid w:val="005271A0"/>
    <w:rsid w:val="00530B74"/>
    <w:rsid w:val="00533E75"/>
    <w:rsid w:val="0054003C"/>
    <w:rsid w:val="005526C8"/>
    <w:rsid w:val="005527F7"/>
    <w:rsid w:val="005538B7"/>
    <w:rsid w:val="0055573B"/>
    <w:rsid w:val="00565476"/>
    <w:rsid w:val="00565F9B"/>
    <w:rsid w:val="0057452F"/>
    <w:rsid w:val="0058112C"/>
    <w:rsid w:val="00587083"/>
    <w:rsid w:val="00587853"/>
    <w:rsid w:val="00592286"/>
    <w:rsid w:val="005B17A6"/>
    <w:rsid w:val="005B17F8"/>
    <w:rsid w:val="005B6874"/>
    <w:rsid w:val="005C50A8"/>
    <w:rsid w:val="005D58A7"/>
    <w:rsid w:val="005D7AB0"/>
    <w:rsid w:val="005E4F9A"/>
    <w:rsid w:val="005F5E77"/>
    <w:rsid w:val="006142BA"/>
    <w:rsid w:val="00615CC7"/>
    <w:rsid w:val="00621BEA"/>
    <w:rsid w:val="0062359E"/>
    <w:rsid w:val="006305BC"/>
    <w:rsid w:val="00632D88"/>
    <w:rsid w:val="00635494"/>
    <w:rsid w:val="006424C3"/>
    <w:rsid w:val="00643121"/>
    <w:rsid w:val="00644D9F"/>
    <w:rsid w:val="006544F0"/>
    <w:rsid w:val="00655D7C"/>
    <w:rsid w:val="00663A56"/>
    <w:rsid w:val="0066675E"/>
    <w:rsid w:val="00671735"/>
    <w:rsid w:val="006759F6"/>
    <w:rsid w:val="00684BBF"/>
    <w:rsid w:val="00686C9C"/>
    <w:rsid w:val="006917D3"/>
    <w:rsid w:val="006922C9"/>
    <w:rsid w:val="006925B9"/>
    <w:rsid w:val="00692D07"/>
    <w:rsid w:val="006B02CC"/>
    <w:rsid w:val="006B147E"/>
    <w:rsid w:val="006B53D0"/>
    <w:rsid w:val="006B769E"/>
    <w:rsid w:val="006C118E"/>
    <w:rsid w:val="006E7E4C"/>
    <w:rsid w:val="00705F99"/>
    <w:rsid w:val="00714099"/>
    <w:rsid w:val="00740EC7"/>
    <w:rsid w:val="00741B55"/>
    <w:rsid w:val="00744E52"/>
    <w:rsid w:val="0075237F"/>
    <w:rsid w:val="00752FD4"/>
    <w:rsid w:val="007624C6"/>
    <w:rsid w:val="0076615E"/>
    <w:rsid w:val="007706B8"/>
    <w:rsid w:val="00773A3D"/>
    <w:rsid w:val="00774221"/>
    <w:rsid w:val="00781452"/>
    <w:rsid w:val="00782FCA"/>
    <w:rsid w:val="00785BF0"/>
    <w:rsid w:val="00787163"/>
    <w:rsid w:val="00796C82"/>
    <w:rsid w:val="007979C7"/>
    <w:rsid w:val="007A0286"/>
    <w:rsid w:val="007B2305"/>
    <w:rsid w:val="007B4D01"/>
    <w:rsid w:val="007C379D"/>
    <w:rsid w:val="007C418D"/>
    <w:rsid w:val="007D4403"/>
    <w:rsid w:val="007D4C9E"/>
    <w:rsid w:val="007D681C"/>
    <w:rsid w:val="007E0967"/>
    <w:rsid w:val="007E3FCD"/>
    <w:rsid w:val="007F1395"/>
    <w:rsid w:val="007F3999"/>
    <w:rsid w:val="007F5B32"/>
    <w:rsid w:val="008019EB"/>
    <w:rsid w:val="00801B17"/>
    <w:rsid w:val="00802FD5"/>
    <w:rsid w:val="008153C8"/>
    <w:rsid w:val="0081573D"/>
    <w:rsid w:val="00817580"/>
    <w:rsid w:val="008444A2"/>
    <w:rsid w:val="00853B11"/>
    <w:rsid w:val="008576CC"/>
    <w:rsid w:val="008635D0"/>
    <w:rsid w:val="0086465A"/>
    <w:rsid w:val="0087561A"/>
    <w:rsid w:val="00875904"/>
    <w:rsid w:val="008804F1"/>
    <w:rsid w:val="008840BA"/>
    <w:rsid w:val="00895727"/>
    <w:rsid w:val="0089653B"/>
    <w:rsid w:val="008B67C4"/>
    <w:rsid w:val="008C4FA7"/>
    <w:rsid w:val="008D1CAE"/>
    <w:rsid w:val="008D29CA"/>
    <w:rsid w:val="008D3D26"/>
    <w:rsid w:val="008D4BD0"/>
    <w:rsid w:val="008E44BE"/>
    <w:rsid w:val="008E5941"/>
    <w:rsid w:val="008E5B8D"/>
    <w:rsid w:val="008E64EE"/>
    <w:rsid w:val="0091126A"/>
    <w:rsid w:val="0091603D"/>
    <w:rsid w:val="00921120"/>
    <w:rsid w:val="0092603B"/>
    <w:rsid w:val="00927851"/>
    <w:rsid w:val="009320CC"/>
    <w:rsid w:val="009362D9"/>
    <w:rsid w:val="00942E60"/>
    <w:rsid w:val="00946EC0"/>
    <w:rsid w:val="0094764F"/>
    <w:rsid w:val="00950B58"/>
    <w:rsid w:val="00950F6E"/>
    <w:rsid w:val="00956662"/>
    <w:rsid w:val="00964E54"/>
    <w:rsid w:val="00965388"/>
    <w:rsid w:val="009706F9"/>
    <w:rsid w:val="00972C8E"/>
    <w:rsid w:val="00974715"/>
    <w:rsid w:val="0097616B"/>
    <w:rsid w:val="0099227D"/>
    <w:rsid w:val="00993685"/>
    <w:rsid w:val="009A0CF9"/>
    <w:rsid w:val="009A3342"/>
    <w:rsid w:val="009A5D1C"/>
    <w:rsid w:val="009B7AB8"/>
    <w:rsid w:val="009C220D"/>
    <w:rsid w:val="009C5113"/>
    <w:rsid w:val="009E2934"/>
    <w:rsid w:val="009F32BD"/>
    <w:rsid w:val="009F446D"/>
    <w:rsid w:val="009F5421"/>
    <w:rsid w:val="00A1129E"/>
    <w:rsid w:val="00A115C4"/>
    <w:rsid w:val="00A14406"/>
    <w:rsid w:val="00A410AC"/>
    <w:rsid w:val="00A42B45"/>
    <w:rsid w:val="00A47FF1"/>
    <w:rsid w:val="00A56E03"/>
    <w:rsid w:val="00A72DD4"/>
    <w:rsid w:val="00A76530"/>
    <w:rsid w:val="00A77D42"/>
    <w:rsid w:val="00A806CD"/>
    <w:rsid w:val="00A81865"/>
    <w:rsid w:val="00A83134"/>
    <w:rsid w:val="00A9430B"/>
    <w:rsid w:val="00A94710"/>
    <w:rsid w:val="00A9667B"/>
    <w:rsid w:val="00A9793B"/>
    <w:rsid w:val="00AA27F2"/>
    <w:rsid w:val="00AA5E28"/>
    <w:rsid w:val="00AB09A3"/>
    <w:rsid w:val="00AB205E"/>
    <w:rsid w:val="00AC61FD"/>
    <w:rsid w:val="00AC7754"/>
    <w:rsid w:val="00AD0186"/>
    <w:rsid w:val="00AD4291"/>
    <w:rsid w:val="00AD7616"/>
    <w:rsid w:val="00AE0311"/>
    <w:rsid w:val="00AF247B"/>
    <w:rsid w:val="00AF3D8F"/>
    <w:rsid w:val="00AF7F47"/>
    <w:rsid w:val="00B0333A"/>
    <w:rsid w:val="00B05E85"/>
    <w:rsid w:val="00B11C81"/>
    <w:rsid w:val="00B2287F"/>
    <w:rsid w:val="00B22EF2"/>
    <w:rsid w:val="00B3014B"/>
    <w:rsid w:val="00B376EA"/>
    <w:rsid w:val="00B4023B"/>
    <w:rsid w:val="00B41F8C"/>
    <w:rsid w:val="00B436EB"/>
    <w:rsid w:val="00B45C15"/>
    <w:rsid w:val="00B506FF"/>
    <w:rsid w:val="00B55AF0"/>
    <w:rsid w:val="00B57975"/>
    <w:rsid w:val="00B627C5"/>
    <w:rsid w:val="00B64CAF"/>
    <w:rsid w:val="00B65109"/>
    <w:rsid w:val="00B66CBF"/>
    <w:rsid w:val="00B730CE"/>
    <w:rsid w:val="00B86604"/>
    <w:rsid w:val="00B87F5F"/>
    <w:rsid w:val="00B90D98"/>
    <w:rsid w:val="00BA5DA0"/>
    <w:rsid w:val="00BB6150"/>
    <w:rsid w:val="00BB6E4A"/>
    <w:rsid w:val="00BC4598"/>
    <w:rsid w:val="00BC4CFA"/>
    <w:rsid w:val="00BC504D"/>
    <w:rsid w:val="00BE1675"/>
    <w:rsid w:val="00C00E16"/>
    <w:rsid w:val="00C055C9"/>
    <w:rsid w:val="00C1146E"/>
    <w:rsid w:val="00C11602"/>
    <w:rsid w:val="00C159AF"/>
    <w:rsid w:val="00C17618"/>
    <w:rsid w:val="00C214DE"/>
    <w:rsid w:val="00C22E7B"/>
    <w:rsid w:val="00C23B1B"/>
    <w:rsid w:val="00C23C30"/>
    <w:rsid w:val="00C25F66"/>
    <w:rsid w:val="00C317E5"/>
    <w:rsid w:val="00C32446"/>
    <w:rsid w:val="00C41D46"/>
    <w:rsid w:val="00C45798"/>
    <w:rsid w:val="00C469F9"/>
    <w:rsid w:val="00C474B1"/>
    <w:rsid w:val="00C47C5F"/>
    <w:rsid w:val="00C604D2"/>
    <w:rsid w:val="00C71422"/>
    <w:rsid w:val="00C716DA"/>
    <w:rsid w:val="00C72D81"/>
    <w:rsid w:val="00C72DDC"/>
    <w:rsid w:val="00C767C2"/>
    <w:rsid w:val="00C83D22"/>
    <w:rsid w:val="00C87942"/>
    <w:rsid w:val="00C87A2E"/>
    <w:rsid w:val="00C95402"/>
    <w:rsid w:val="00CA276D"/>
    <w:rsid w:val="00CA6BEC"/>
    <w:rsid w:val="00CB0FD7"/>
    <w:rsid w:val="00CD3294"/>
    <w:rsid w:val="00CD654F"/>
    <w:rsid w:val="00CF06E1"/>
    <w:rsid w:val="00CF532F"/>
    <w:rsid w:val="00D100C0"/>
    <w:rsid w:val="00D128D7"/>
    <w:rsid w:val="00D13E03"/>
    <w:rsid w:val="00D1615C"/>
    <w:rsid w:val="00D22B92"/>
    <w:rsid w:val="00D23D50"/>
    <w:rsid w:val="00D244E9"/>
    <w:rsid w:val="00D30BBB"/>
    <w:rsid w:val="00D40C4A"/>
    <w:rsid w:val="00D41A1D"/>
    <w:rsid w:val="00D4276F"/>
    <w:rsid w:val="00D43068"/>
    <w:rsid w:val="00D43B82"/>
    <w:rsid w:val="00D63212"/>
    <w:rsid w:val="00D6326F"/>
    <w:rsid w:val="00D72621"/>
    <w:rsid w:val="00D84428"/>
    <w:rsid w:val="00D978ED"/>
    <w:rsid w:val="00DB5FB2"/>
    <w:rsid w:val="00DB730A"/>
    <w:rsid w:val="00DC10D0"/>
    <w:rsid w:val="00DC2505"/>
    <w:rsid w:val="00DC3A70"/>
    <w:rsid w:val="00DC660F"/>
    <w:rsid w:val="00DC70E2"/>
    <w:rsid w:val="00DC78C7"/>
    <w:rsid w:val="00DE468D"/>
    <w:rsid w:val="00DF555D"/>
    <w:rsid w:val="00E07F65"/>
    <w:rsid w:val="00E313AF"/>
    <w:rsid w:val="00E331C0"/>
    <w:rsid w:val="00E37526"/>
    <w:rsid w:val="00E43F5C"/>
    <w:rsid w:val="00E546BE"/>
    <w:rsid w:val="00E55418"/>
    <w:rsid w:val="00E62192"/>
    <w:rsid w:val="00E637D6"/>
    <w:rsid w:val="00E66760"/>
    <w:rsid w:val="00E67957"/>
    <w:rsid w:val="00E77DD4"/>
    <w:rsid w:val="00E93CEC"/>
    <w:rsid w:val="00E94F80"/>
    <w:rsid w:val="00E97C81"/>
    <w:rsid w:val="00E97E31"/>
    <w:rsid w:val="00EA256F"/>
    <w:rsid w:val="00EB0491"/>
    <w:rsid w:val="00EB3071"/>
    <w:rsid w:val="00EB3644"/>
    <w:rsid w:val="00EB67E5"/>
    <w:rsid w:val="00EC247C"/>
    <w:rsid w:val="00EC5AB6"/>
    <w:rsid w:val="00EC6088"/>
    <w:rsid w:val="00ED1E76"/>
    <w:rsid w:val="00ED2F57"/>
    <w:rsid w:val="00ED3E04"/>
    <w:rsid w:val="00EE1F9C"/>
    <w:rsid w:val="00EF10C6"/>
    <w:rsid w:val="00EF57FA"/>
    <w:rsid w:val="00F06168"/>
    <w:rsid w:val="00F250C3"/>
    <w:rsid w:val="00F25391"/>
    <w:rsid w:val="00F25DCB"/>
    <w:rsid w:val="00F321C3"/>
    <w:rsid w:val="00F34D13"/>
    <w:rsid w:val="00F377B1"/>
    <w:rsid w:val="00F46521"/>
    <w:rsid w:val="00F47276"/>
    <w:rsid w:val="00F47A83"/>
    <w:rsid w:val="00F520E0"/>
    <w:rsid w:val="00F647C5"/>
    <w:rsid w:val="00F6530A"/>
    <w:rsid w:val="00F6533B"/>
    <w:rsid w:val="00F72FFD"/>
    <w:rsid w:val="00F74EB1"/>
    <w:rsid w:val="00F816FE"/>
    <w:rsid w:val="00F851D2"/>
    <w:rsid w:val="00F90719"/>
    <w:rsid w:val="00FA4BC0"/>
    <w:rsid w:val="00FA6202"/>
    <w:rsid w:val="00FA63DE"/>
    <w:rsid w:val="00FB6351"/>
    <w:rsid w:val="00FC0F7F"/>
    <w:rsid w:val="00FC5BD1"/>
    <w:rsid w:val="00FD7A6E"/>
    <w:rsid w:val="00FE1652"/>
    <w:rsid w:val="00FE463F"/>
    <w:rsid w:val="00FE60AD"/>
    <w:rsid w:val="00FE60E2"/>
    <w:rsid w:val="00FE7DF0"/>
    <w:rsid w:val="00FF08C3"/>
    <w:rsid w:val="00FF4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4696E2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" w:eastAsia="Times" w:hAnsi="Times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3E03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9B7AB8"/>
    <w:rPr>
      <w:color w:val="0000FF"/>
      <w:u w:val="single"/>
    </w:rPr>
  </w:style>
  <w:style w:type="paragraph" w:styleId="BalloonText">
    <w:name w:val="Balloon Text"/>
    <w:basedOn w:val="Normal"/>
    <w:semiHidden/>
    <w:rsid w:val="008444A2"/>
    <w:rPr>
      <w:rFonts w:ascii="Tahoma" w:eastAsia="Times" w:hAnsi="Tahoma" w:cs="Tahoma"/>
      <w:sz w:val="16"/>
      <w:szCs w:val="16"/>
    </w:rPr>
  </w:style>
  <w:style w:type="character" w:styleId="FollowedHyperlink">
    <w:name w:val="FollowedHyperlink"/>
    <w:rsid w:val="00B506FF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7B4D01"/>
    <w:pPr>
      <w:ind w:left="720"/>
      <w:contextualSpacing/>
    </w:pPr>
    <w:rPr>
      <w:rFonts w:ascii="Times" w:eastAsia="Times" w:hAnsi="Times"/>
      <w:szCs w:val="20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1612F"/>
    <w:rPr>
      <w:color w:val="808080"/>
      <w:shd w:val="clear" w:color="auto" w:fill="E6E6E6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6E7E4C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" w:eastAsia="Times" w:hAnsi="Times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3E03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9B7AB8"/>
    <w:rPr>
      <w:color w:val="0000FF"/>
      <w:u w:val="single"/>
    </w:rPr>
  </w:style>
  <w:style w:type="paragraph" w:styleId="BalloonText">
    <w:name w:val="Balloon Text"/>
    <w:basedOn w:val="Normal"/>
    <w:semiHidden/>
    <w:rsid w:val="008444A2"/>
    <w:rPr>
      <w:rFonts w:ascii="Tahoma" w:eastAsia="Times" w:hAnsi="Tahoma" w:cs="Tahoma"/>
      <w:sz w:val="16"/>
      <w:szCs w:val="16"/>
    </w:rPr>
  </w:style>
  <w:style w:type="character" w:styleId="FollowedHyperlink">
    <w:name w:val="FollowedHyperlink"/>
    <w:rsid w:val="00B506FF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7B4D01"/>
    <w:pPr>
      <w:ind w:left="720"/>
      <w:contextualSpacing/>
    </w:pPr>
    <w:rPr>
      <w:rFonts w:ascii="Times" w:eastAsia="Times" w:hAnsi="Times"/>
      <w:szCs w:val="20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1612F"/>
    <w:rPr>
      <w:color w:val="808080"/>
      <w:shd w:val="clear" w:color="auto" w:fill="E6E6E6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6E7E4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93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27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71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32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5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41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8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73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67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25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96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01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55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.j.cranfield@gmail.com" TargetMode="External"/><Relationship Id="rId13" Type="http://schemas.openxmlformats.org/officeDocument/2006/relationships/hyperlink" Target="mailto:robertpsundin@ymail.com" TargetMode="External"/><Relationship Id="rId18" Type="http://schemas.openxmlformats.org/officeDocument/2006/relationships/hyperlink" Target="mailto:edavidbaker@hotmail.com" TargetMode="External"/><Relationship Id="rId26" Type="http://schemas.openxmlformats.org/officeDocument/2006/relationships/hyperlink" Target="mailto:bl_garner@msn.com" TargetMode="External"/><Relationship Id="rId3" Type="http://schemas.openxmlformats.org/officeDocument/2006/relationships/styles" Target="styles.xml"/><Relationship Id="rId21" Type="http://schemas.openxmlformats.org/officeDocument/2006/relationships/hyperlink" Target="mailto:bertfall3@gmail.com" TargetMode="External"/><Relationship Id="rId7" Type="http://schemas.openxmlformats.org/officeDocument/2006/relationships/hyperlink" Target="mailto:ann@manntechnologies.com" TargetMode="External"/><Relationship Id="rId12" Type="http://schemas.openxmlformats.org/officeDocument/2006/relationships/hyperlink" Target="mailto:spiketoni@live.com" TargetMode="External"/><Relationship Id="rId17" Type="http://schemas.openxmlformats.org/officeDocument/2006/relationships/hyperlink" Target="mailto:mann@manntechnologies.com" TargetMode="External"/><Relationship Id="rId25" Type="http://schemas.openxmlformats.org/officeDocument/2006/relationships/hyperlink" Target="mailto:tecumseh@thirdplanet.net%20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msutter@genoabank.com" TargetMode="External"/><Relationship Id="rId20" Type="http://schemas.openxmlformats.org/officeDocument/2006/relationships/hyperlink" Target="mailto:jillies32@frontier.com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linda.amos@me.com" TargetMode="External"/><Relationship Id="rId24" Type="http://schemas.openxmlformats.org/officeDocument/2006/relationships/hyperlink" Target="mailto:dougtd@roadrunner.com" TargetMode="External"/><Relationship Id="rId5" Type="http://schemas.openxmlformats.org/officeDocument/2006/relationships/settings" Target="settings.xml"/><Relationship Id="rId15" Type="http://schemas.openxmlformats.org/officeDocument/2006/relationships/hyperlink" Target="mailto:momj57@aol.com" TargetMode="External"/><Relationship Id="rId23" Type="http://schemas.openxmlformats.org/officeDocument/2006/relationships/hyperlink" Target="mailto:debbie_hymore_tester@frontier.com" TargetMode="External"/><Relationship Id="rId28" Type="http://schemas.openxmlformats.org/officeDocument/2006/relationships/theme" Target="theme/theme1.xml"/><Relationship Id="rId10" Type="http://schemas.openxmlformats.org/officeDocument/2006/relationships/hyperlink" Target="mailto:Deputydog6243@gmail.com" TargetMode="External"/><Relationship Id="rId19" Type="http://schemas.openxmlformats.org/officeDocument/2006/relationships/hyperlink" Target="mailto:bhildtruth@gmail.com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tlowe@amplex.net" TargetMode="External"/><Relationship Id="rId14" Type="http://schemas.openxmlformats.org/officeDocument/2006/relationships/hyperlink" Target="mailto:tyree.melinda@gmail.com" TargetMode="External"/><Relationship Id="rId22" Type="http://schemas.openxmlformats.org/officeDocument/2006/relationships/hyperlink" Target="mailto:daveblankenbeker@gmail.com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CDA3DA-6F85-4373-A42F-92F58A98C5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696C1515</Template>
  <TotalTime>1</TotalTime>
  <Pages>2</Pages>
  <Words>1135</Words>
  <Characters>6471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2004-2006 OTTAWA COUNTY REPUBLICAN CENTRAL COMMITTEE       5/24/04</vt:lpstr>
    </vt:vector>
  </TitlesOfParts>
  <Company>Spec-Weld Technologies, Inc.</Company>
  <LinksUpToDate>false</LinksUpToDate>
  <CharactersWithSpaces>7591</CharactersWithSpaces>
  <SharedDoc>false</SharedDoc>
  <HLinks>
    <vt:vector size="162" baseType="variant">
      <vt:variant>
        <vt:i4>3080228</vt:i4>
      </vt:variant>
      <vt:variant>
        <vt:i4>78</vt:i4>
      </vt:variant>
      <vt:variant>
        <vt:i4>0</vt:i4>
      </vt:variant>
      <vt:variant>
        <vt:i4>5</vt:i4>
      </vt:variant>
      <vt:variant>
        <vt:lpwstr>mailto:bl_garner@msn.com</vt:lpwstr>
      </vt:variant>
      <vt:variant>
        <vt:lpwstr/>
      </vt:variant>
      <vt:variant>
        <vt:i4>1114167</vt:i4>
      </vt:variant>
      <vt:variant>
        <vt:i4>75</vt:i4>
      </vt:variant>
      <vt:variant>
        <vt:i4>0</vt:i4>
      </vt:variant>
      <vt:variant>
        <vt:i4>5</vt:i4>
      </vt:variant>
      <vt:variant>
        <vt:lpwstr>mailto:paul@druckenmilleragency.com</vt:lpwstr>
      </vt:variant>
      <vt:variant>
        <vt:lpwstr/>
      </vt:variant>
      <vt:variant>
        <vt:i4>2883615</vt:i4>
      </vt:variant>
      <vt:variant>
        <vt:i4>72</vt:i4>
      </vt:variant>
      <vt:variant>
        <vt:i4>0</vt:i4>
      </vt:variant>
      <vt:variant>
        <vt:i4>5</vt:i4>
      </vt:variant>
      <vt:variant>
        <vt:lpwstr>mailto:jbfriar@frontier.com</vt:lpwstr>
      </vt:variant>
      <vt:variant>
        <vt:lpwstr/>
      </vt:variant>
      <vt:variant>
        <vt:i4>3801143</vt:i4>
      </vt:variant>
      <vt:variant>
        <vt:i4>69</vt:i4>
      </vt:variant>
      <vt:variant>
        <vt:i4>0</vt:i4>
      </vt:variant>
      <vt:variant>
        <vt:i4>5</vt:i4>
      </vt:variant>
      <vt:variant>
        <vt:lpwstr>mailto:ma_lrhat05@frontier.com</vt:lpwstr>
      </vt:variant>
      <vt:variant>
        <vt:lpwstr/>
      </vt:variant>
      <vt:variant>
        <vt:i4>7405652</vt:i4>
      </vt:variant>
      <vt:variant>
        <vt:i4>66</vt:i4>
      </vt:variant>
      <vt:variant>
        <vt:i4>0</vt:i4>
      </vt:variant>
      <vt:variant>
        <vt:i4>5</vt:i4>
      </vt:variant>
      <vt:variant>
        <vt:lpwstr>mailto:janiezeis@gmail.com</vt:lpwstr>
      </vt:variant>
      <vt:variant>
        <vt:lpwstr/>
      </vt:variant>
      <vt:variant>
        <vt:i4>5374074</vt:i4>
      </vt:variant>
      <vt:variant>
        <vt:i4>63</vt:i4>
      </vt:variant>
      <vt:variant>
        <vt:i4>0</vt:i4>
      </vt:variant>
      <vt:variant>
        <vt:i4>5</vt:i4>
      </vt:variant>
      <vt:variant>
        <vt:lpwstr>mailto:constien@roadrunner.com</vt:lpwstr>
      </vt:variant>
      <vt:variant>
        <vt:lpwstr/>
      </vt:variant>
      <vt:variant>
        <vt:i4>3342419</vt:i4>
      </vt:variant>
      <vt:variant>
        <vt:i4>60</vt:i4>
      </vt:variant>
      <vt:variant>
        <vt:i4>0</vt:i4>
      </vt:variant>
      <vt:variant>
        <vt:i4>5</vt:i4>
      </vt:variant>
      <vt:variant>
        <vt:lpwstr>mailto:tbeal1@roadrunner.com</vt:lpwstr>
      </vt:variant>
      <vt:variant>
        <vt:lpwstr/>
      </vt:variant>
      <vt:variant>
        <vt:i4>1769509</vt:i4>
      </vt:variant>
      <vt:variant>
        <vt:i4>57</vt:i4>
      </vt:variant>
      <vt:variant>
        <vt:i4>0</vt:i4>
      </vt:variant>
      <vt:variant>
        <vt:i4>5</vt:i4>
      </vt:variant>
      <vt:variant>
        <vt:lpwstr>mailto:jflet3018@aol.com</vt:lpwstr>
      </vt:variant>
      <vt:variant>
        <vt:lpwstr/>
      </vt:variant>
      <vt:variant>
        <vt:i4>1376317</vt:i4>
      </vt:variant>
      <vt:variant>
        <vt:i4>54</vt:i4>
      </vt:variant>
      <vt:variant>
        <vt:i4>0</vt:i4>
      </vt:variant>
      <vt:variant>
        <vt:i4>5</vt:i4>
      </vt:variant>
      <vt:variant>
        <vt:lpwstr>mailto:jillies32@frontier.com</vt:lpwstr>
      </vt:variant>
      <vt:variant>
        <vt:lpwstr/>
      </vt:variant>
      <vt:variant>
        <vt:i4>852075</vt:i4>
      </vt:variant>
      <vt:variant>
        <vt:i4>51</vt:i4>
      </vt:variant>
      <vt:variant>
        <vt:i4>0</vt:i4>
      </vt:variant>
      <vt:variant>
        <vt:i4>5</vt:i4>
      </vt:variant>
      <vt:variant>
        <vt:lpwstr>mailto:Chris.lutz@ccnwo.com</vt:lpwstr>
      </vt:variant>
      <vt:variant>
        <vt:lpwstr/>
      </vt:variant>
      <vt:variant>
        <vt:i4>2162698</vt:i4>
      </vt:variant>
      <vt:variant>
        <vt:i4>48</vt:i4>
      </vt:variant>
      <vt:variant>
        <vt:i4>0</vt:i4>
      </vt:variant>
      <vt:variant>
        <vt:i4>5</vt:i4>
      </vt:variant>
      <vt:variant>
        <vt:lpwstr>mailto:mydarling45@aol.com</vt:lpwstr>
      </vt:variant>
      <vt:variant>
        <vt:lpwstr/>
      </vt:variant>
      <vt:variant>
        <vt:i4>7471189</vt:i4>
      </vt:variant>
      <vt:variant>
        <vt:i4>45</vt:i4>
      </vt:variant>
      <vt:variant>
        <vt:i4>0</vt:i4>
      </vt:variant>
      <vt:variant>
        <vt:i4>5</vt:i4>
      </vt:variant>
      <vt:variant>
        <vt:lpwstr>mailto:dexadams@gmail.com</vt:lpwstr>
      </vt:variant>
      <vt:variant>
        <vt:lpwstr/>
      </vt:variant>
      <vt:variant>
        <vt:i4>1245221</vt:i4>
      </vt:variant>
      <vt:variant>
        <vt:i4>42</vt:i4>
      </vt:variant>
      <vt:variant>
        <vt:i4>0</vt:i4>
      </vt:variant>
      <vt:variant>
        <vt:i4>5</vt:i4>
      </vt:variant>
      <vt:variant>
        <vt:lpwstr>mailto:ewwill@yahoo.com</vt:lpwstr>
      </vt:variant>
      <vt:variant>
        <vt:lpwstr/>
      </vt:variant>
      <vt:variant>
        <vt:i4>1441845</vt:i4>
      </vt:variant>
      <vt:variant>
        <vt:i4>39</vt:i4>
      </vt:variant>
      <vt:variant>
        <vt:i4>0</vt:i4>
      </vt:variant>
      <vt:variant>
        <vt:i4>5</vt:i4>
      </vt:variant>
      <vt:variant>
        <vt:lpwstr>mailto:kracersrk@aol.com</vt:lpwstr>
      </vt:variant>
      <vt:variant>
        <vt:lpwstr/>
      </vt:variant>
      <vt:variant>
        <vt:i4>5636215</vt:i4>
      </vt:variant>
      <vt:variant>
        <vt:i4>36</vt:i4>
      </vt:variant>
      <vt:variant>
        <vt:i4>0</vt:i4>
      </vt:variant>
      <vt:variant>
        <vt:i4>5</vt:i4>
      </vt:variant>
      <vt:variant>
        <vt:lpwstr>mailto:Knowles3337@roadrunner.com</vt:lpwstr>
      </vt:variant>
      <vt:variant>
        <vt:lpwstr/>
      </vt:variant>
      <vt:variant>
        <vt:i4>2097156</vt:i4>
      </vt:variant>
      <vt:variant>
        <vt:i4>33</vt:i4>
      </vt:variant>
      <vt:variant>
        <vt:i4>0</vt:i4>
      </vt:variant>
      <vt:variant>
        <vt:i4>5</vt:i4>
      </vt:variant>
      <vt:variant>
        <vt:lpwstr>mailto:eclagg@roadrunner.com</vt:lpwstr>
      </vt:variant>
      <vt:variant>
        <vt:lpwstr/>
      </vt:variant>
      <vt:variant>
        <vt:i4>3604496</vt:i4>
      </vt:variant>
      <vt:variant>
        <vt:i4>30</vt:i4>
      </vt:variant>
      <vt:variant>
        <vt:i4>0</vt:i4>
      </vt:variant>
      <vt:variant>
        <vt:i4>5</vt:i4>
      </vt:variant>
      <vt:variant>
        <vt:lpwstr>mailto:mann@manntechnologies.com</vt:lpwstr>
      </vt:variant>
      <vt:variant>
        <vt:lpwstr/>
      </vt:variant>
      <vt:variant>
        <vt:i4>1048623</vt:i4>
      </vt:variant>
      <vt:variant>
        <vt:i4>27</vt:i4>
      </vt:variant>
      <vt:variant>
        <vt:i4>0</vt:i4>
      </vt:variant>
      <vt:variant>
        <vt:i4>5</vt:i4>
      </vt:variant>
      <vt:variant>
        <vt:lpwstr>mailto:msutter@genoabank.com</vt:lpwstr>
      </vt:variant>
      <vt:variant>
        <vt:lpwstr/>
      </vt:variant>
      <vt:variant>
        <vt:i4>6684740</vt:i4>
      </vt:variant>
      <vt:variant>
        <vt:i4>24</vt:i4>
      </vt:variant>
      <vt:variant>
        <vt:i4>0</vt:i4>
      </vt:variant>
      <vt:variant>
        <vt:i4>5</vt:i4>
      </vt:variant>
      <vt:variant>
        <vt:lpwstr>mailto:fochtcj@hotmail.com</vt:lpwstr>
      </vt:variant>
      <vt:variant>
        <vt:lpwstr/>
      </vt:variant>
      <vt:variant>
        <vt:i4>7667789</vt:i4>
      </vt:variant>
      <vt:variant>
        <vt:i4>21</vt:i4>
      </vt:variant>
      <vt:variant>
        <vt:i4>0</vt:i4>
      </vt:variant>
      <vt:variant>
        <vt:i4>5</vt:i4>
      </vt:variant>
      <vt:variant>
        <vt:lpwstr>mailto:joyroth@aol.com</vt:lpwstr>
      </vt:variant>
      <vt:variant>
        <vt:lpwstr/>
      </vt:variant>
      <vt:variant>
        <vt:i4>7667787</vt:i4>
      </vt:variant>
      <vt:variant>
        <vt:i4>18</vt:i4>
      </vt:variant>
      <vt:variant>
        <vt:i4>0</vt:i4>
      </vt:variant>
      <vt:variant>
        <vt:i4>5</vt:i4>
      </vt:variant>
      <vt:variant>
        <vt:lpwstr>mailto:camerine@gmail.com</vt:lpwstr>
      </vt:variant>
      <vt:variant>
        <vt:lpwstr/>
      </vt:variant>
      <vt:variant>
        <vt:i4>4653165</vt:i4>
      </vt:variant>
      <vt:variant>
        <vt:i4>15</vt:i4>
      </vt:variant>
      <vt:variant>
        <vt:i4>0</vt:i4>
      </vt:variant>
      <vt:variant>
        <vt:i4>5</vt:i4>
      </vt:variant>
      <vt:variant>
        <vt:lpwstr>mailto:tlowe@specweldtech.com</vt:lpwstr>
      </vt:variant>
      <vt:variant>
        <vt:lpwstr/>
      </vt:variant>
      <vt:variant>
        <vt:i4>6291537</vt:i4>
      </vt:variant>
      <vt:variant>
        <vt:i4>12</vt:i4>
      </vt:variant>
      <vt:variant>
        <vt:i4>0</vt:i4>
      </vt:variant>
      <vt:variant>
        <vt:i4>5</vt:i4>
      </vt:variant>
      <vt:variant>
        <vt:lpwstr>mailto:bigbules@toast.net</vt:lpwstr>
      </vt:variant>
      <vt:variant>
        <vt:lpwstr/>
      </vt:variant>
      <vt:variant>
        <vt:i4>2621455</vt:i4>
      </vt:variant>
      <vt:variant>
        <vt:i4>9</vt:i4>
      </vt:variant>
      <vt:variant>
        <vt:i4>0</vt:i4>
      </vt:variant>
      <vt:variant>
        <vt:i4>5</vt:i4>
      </vt:variant>
      <vt:variant>
        <vt:lpwstr>mailto:wxdude@mindspring.com</vt:lpwstr>
      </vt:variant>
      <vt:variant>
        <vt:lpwstr/>
      </vt:variant>
      <vt:variant>
        <vt:i4>131109</vt:i4>
      </vt:variant>
      <vt:variant>
        <vt:i4>6</vt:i4>
      </vt:variant>
      <vt:variant>
        <vt:i4>0</vt:i4>
      </vt:variant>
      <vt:variant>
        <vt:i4>5</vt:i4>
      </vt:variant>
      <vt:variant>
        <vt:lpwstr>mailto:rondianegerk@aol.com</vt:lpwstr>
      </vt:variant>
      <vt:variant>
        <vt:lpwstr/>
      </vt:variant>
      <vt:variant>
        <vt:i4>3670047</vt:i4>
      </vt:variant>
      <vt:variant>
        <vt:i4>3</vt:i4>
      </vt:variant>
      <vt:variant>
        <vt:i4>0</vt:i4>
      </vt:variant>
      <vt:variant>
        <vt:i4>5</vt:i4>
      </vt:variant>
      <vt:variant>
        <vt:lpwstr>mailto:ann@manntechnologies.com</vt:lpwstr>
      </vt:variant>
      <vt:variant>
        <vt:lpwstr/>
      </vt:variant>
      <vt:variant>
        <vt:i4>6422600</vt:i4>
      </vt:variant>
      <vt:variant>
        <vt:i4>0</vt:i4>
      </vt:variant>
      <vt:variant>
        <vt:i4>0</vt:i4>
      </vt:variant>
      <vt:variant>
        <vt:i4>5</vt:i4>
      </vt:variant>
      <vt:variant>
        <vt:lpwstr>mailto:pmfondessy@aol.com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2004-2006 OTTAWA COUNTY REPUBLICAN CENTRAL COMMITTEE       5/24/04</dc:title>
  <dc:creator>Ellen Clagg</dc:creator>
  <cp:lastModifiedBy>Wendy Millinger</cp:lastModifiedBy>
  <cp:revision>2</cp:revision>
  <cp:lastPrinted>2022-06-21T17:38:00Z</cp:lastPrinted>
  <dcterms:created xsi:type="dcterms:W3CDTF">2022-09-21T15:21:00Z</dcterms:created>
  <dcterms:modified xsi:type="dcterms:W3CDTF">2022-09-21T15:21:00Z</dcterms:modified>
</cp:coreProperties>
</file>